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EDD" w:rsidRPr="005863E8" w:rsidRDefault="000A2A28" w:rsidP="00253F12">
      <w:pPr>
        <w:jc w:val="center"/>
        <w:rPr>
          <w:b/>
          <w:sz w:val="28"/>
          <w:szCs w:val="28"/>
        </w:rPr>
      </w:pPr>
      <w:r w:rsidRPr="005863E8">
        <w:rPr>
          <w:b/>
          <w:sz w:val="28"/>
          <w:szCs w:val="28"/>
        </w:rPr>
        <w:t>VILN</w:t>
      </w:r>
      <w:r w:rsidR="000B45B9" w:rsidRPr="005863E8">
        <w:rPr>
          <w:b/>
          <w:sz w:val="28"/>
          <w:szCs w:val="28"/>
        </w:rPr>
        <w:t>IAUS R. PAGIRIŲ GIMNAZIJA</w:t>
      </w:r>
    </w:p>
    <w:p w:rsidR="005863E8" w:rsidRPr="005863E8" w:rsidRDefault="00AD7F3B" w:rsidP="005E254D">
      <w:pPr>
        <w:jc w:val="center"/>
        <w:rPr>
          <w:b/>
          <w:sz w:val="28"/>
          <w:szCs w:val="28"/>
        </w:rPr>
      </w:pPr>
      <w:r w:rsidRPr="005863E8">
        <w:rPr>
          <w:b/>
          <w:sz w:val="28"/>
          <w:szCs w:val="28"/>
        </w:rPr>
        <w:t>VALGIARAŠTIS</w:t>
      </w:r>
      <w:r w:rsidR="00206DF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DE045A" w:rsidRPr="005863E8" w:rsidRDefault="00B87C8C" w:rsidP="005863E8">
      <w:pPr>
        <w:jc w:val="center"/>
      </w:pPr>
      <w:r>
        <w:t xml:space="preserve">2025 - </w:t>
      </w:r>
      <w:proofErr w:type="gramStart"/>
      <w:r>
        <w:t>2026</w:t>
      </w:r>
      <w:r w:rsidR="00264834">
        <w:t xml:space="preserve"> </w:t>
      </w:r>
      <w:r w:rsidR="005863E8" w:rsidRPr="005863E8">
        <w:t xml:space="preserve"> m</w:t>
      </w:r>
      <w:proofErr w:type="gramEnd"/>
      <w:r w:rsidR="005863E8" w:rsidRPr="005863E8">
        <w:t>. m.</w:t>
      </w:r>
    </w:p>
    <w:p w:rsidR="005863E8" w:rsidRDefault="005863E8" w:rsidP="005863E8">
      <w:proofErr w:type="spellStart"/>
      <w:r>
        <w:t>Pirma</w:t>
      </w:r>
      <w:proofErr w:type="spellEnd"/>
      <w:r w:rsidRPr="005863E8">
        <w:t xml:space="preserve"> </w:t>
      </w:r>
      <w:proofErr w:type="spellStart"/>
      <w:r w:rsidRPr="005863E8">
        <w:t>savaitė</w:t>
      </w:r>
      <w:proofErr w:type="spellEnd"/>
      <w:r w:rsidRPr="005863E8">
        <w:t xml:space="preserve"> </w:t>
      </w:r>
      <w:r>
        <w:t xml:space="preserve">– 1 </w:t>
      </w:r>
      <w:proofErr w:type="spellStart"/>
      <w:r>
        <w:t>diena</w:t>
      </w:r>
      <w:proofErr w:type="spellEnd"/>
    </w:p>
    <w:p w:rsidR="00563D11" w:rsidRPr="003D4F53" w:rsidRDefault="00563D11" w:rsidP="005863E8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5863E8" w:rsidRPr="005863E8" w:rsidTr="00F74788">
        <w:tc>
          <w:tcPr>
            <w:tcW w:w="5514" w:type="dxa"/>
            <w:vMerge w:val="restart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</w:p>
          <w:p w:rsidR="005863E8" w:rsidRPr="005863E8" w:rsidRDefault="005863E8" w:rsidP="005863E8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</w:p>
          <w:p w:rsidR="005863E8" w:rsidRPr="005863E8" w:rsidRDefault="005863E8" w:rsidP="005863E8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Rp</w:t>
            </w:r>
            <w:proofErr w:type="spellEnd"/>
            <w:r w:rsidRPr="005863E8"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</w:p>
          <w:p w:rsidR="005863E8" w:rsidRPr="005863E8" w:rsidRDefault="005863E8" w:rsidP="005863E8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maistinė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g</w:t>
            </w:r>
          </w:p>
        </w:tc>
        <w:tc>
          <w:tcPr>
            <w:tcW w:w="1417" w:type="dxa"/>
          </w:tcPr>
          <w:p w:rsidR="005863E8" w:rsidRPr="005863E8" w:rsidRDefault="005863E8" w:rsidP="005863E8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Energinė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kcal.</w:t>
            </w:r>
          </w:p>
        </w:tc>
      </w:tr>
      <w:tr w:rsidR="005863E8" w:rsidRPr="005863E8" w:rsidTr="00F74788">
        <w:tc>
          <w:tcPr>
            <w:tcW w:w="5514" w:type="dxa"/>
            <w:vMerge/>
          </w:tcPr>
          <w:p w:rsidR="005863E8" w:rsidRPr="005863E8" w:rsidRDefault="005863E8" w:rsidP="005863E8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5863E8" w:rsidRPr="005863E8" w:rsidRDefault="005863E8" w:rsidP="005863E8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5863E8" w:rsidRPr="005863E8" w:rsidRDefault="005863E8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5863E8" w:rsidRPr="005863E8" w:rsidRDefault="005863E8" w:rsidP="005863E8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</w:tcPr>
          <w:p w:rsidR="005863E8" w:rsidRPr="005863E8" w:rsidRDefault="005863E8" w:rsidP="005863E8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</w:tcPr>
          <w:p w:rsidR="005863E8" w:rsidRPr="005863E8" w:rsidRDefault="005863E8" w:rsidP="005863E8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</w:tcPr>
          <w:p w:rsidR="005863E8" w:rsidRPr="005863E8" w:rsidRDefault="005863E8" w:rsidP="005863E8">
            <w:pPr>
              <w:rPr>
                <w:b/>
              </w:rPr>
            </w:pPr>
          </w:p>
        </w:tc>
      </w:tr>
      <w:tr w:rsidR="005863E8" w:rsidRPr="005863E8" w:rsidTr="00F74788">
        <w:tc>
          <w:tcPr>
            <w:tcW w:w="5514" w:type="dxa"/>
          </w:tcPr>
          <w:p w:rsidR="005863E8" w:rsidRPr="006F71C8" w:rsidRDefault="006F71C8" w:rsidP="005863E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5863E8" w:rsidRPr="004D2338" w:rsidRDefault="00216D68" w:rsidP="005863E8">
            <w:r>
              <w:t xml:space="preserve">    </w:t>
            </w:r>
          </w:p>
        </w:tc>
        <w:tc>
          <w:tcPr>
            <w:tcW w:w="1419" w:type="dxa"/>
          </w:tcPr>
          <w:p w:rsidR="005863E8" w:rsidRPr="004D2338" w:rsidRDefault="004D2338" w:rsidP="005863E8">
            <w:r>
              <w:t xml:space="preserve">      </w:t>
            </w:r>
          </w:p>
        </w:tc>
        <w:tc>
          <w:tcPr>
            <w:tcW w:w="1430" w:type="dxa"/>
          </w:tcPr>
          <w:p w:rsidR="005863E8" w:rsidRPr="004D2338" w:rsidRDefault="004D2338" w:rsidP="005863E8">
            <w:r>
              <w:t xml:space="preserve">    </w:t>
            </w:r>
          </w:p>
        </w:tc>
        <w:tc>
          <w:tcPr>
            <w:tcW w:w="1425" w:type="dxa"/>
          </w:tcPr>
          <w:p w:rsidR="005863E8" w:rsidRPr="004D2338" w:rsidRDefault="004D2338" w:rsidP="005863E8">
            <w:r>
              <w:t xml:space="preserve">    </w:t>
            </w:r>
          </w:p>
        </w:tc>
        <w:tc>
          <w:tcPr>
            <w:tcW w:w="1844" w:type="dxa"/>
          </w:tcPr>
          <w:p w:rsidR="005863E8" w:rsidRPr="004D2338" w:rsidRDefault="004D2338" w:rsidP="005863E8">
            <w:r>
              <w:t xml:space="preserve">      </w:t>
            </w:r>
          </w:p>
        </w:tc>
        <w:tc>
          <w:tcPr>
            <w:tcW w:w="1417" w:type="dxa"/>
          </w:tcPr>
          <w:p w:rsidR="005863E8" w:rsidRPr="004D2338" w:rsidRDefault="005A7F38" w:rsidP="005863E8">
            <w:r>
              <w:t xml:space="preserve">   </w:t>
            </w:r>
            <w:r w:rsidR="004D2338">
              <w:t xml:space="preserve"> </w:t>
            </w:r>
          </w:p>
        </w:tc>
      </w:tr>
      <w:tr w:rsidR="005863E8" w:rsidRPr="005863E8" w:rsidTr="00F74788">
        <w:tc>
          <w:tcPr>
            <w:tcW w:w="5514" w:type="dxa"/>
          </w:tcPr>
          <w:p w:rsidR="005863E8" w:rsidRPr="005A0B42" w:rsidRDefault="005A0B42" w:rsidP="005863E8">
            <w:pPr>
              <w:rPr>
                <w:b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5863E8" w:rsidRPr="003E1542" w:rsidRDefault="00805C79" w:rsidP="005863E8">
            <w:r>
              <w:t xml:space="preserve"> </w:t>
            </w:r>
          </w:p>
        </w:tc>
        <w:tc>
          <w:tcPr>
            <w:tcW w:w="1419" w:type="dxa"/>
          </w:tcPr>
          <w:p w:rsidR="005863E8" w:rsidRPr="003E1542" w:rsidRDefault="005863E8" w:rsidP="005863E8"/>
        </w:tc>
        <w:tc>
          <w:tcPr>
            <w:tcW w:w="1430" w:type="dxa"/>
          </w:tcPr>
          <w:p w:rsidR="005863E8" w:rsidRPr="003E1542" w:rsidRDefault="003E1542" w:rsidP="005863E8">
            <w:r>
              <w:t xml:space="preserve">    </w:t>
            </w:r>
          </w:p>
        </w:tc>
        <w:tc>
          <w:tcPr>
            <w:tcW w:w="1425" w:type="dxa"/>
          </w:tcPr>
          <w:p w:rsidR="005863E8" w:rsidRPr="003E1542" w:rsidRDefault="003E1542" w:rsidP="005863E8">
            <w:r>
              <w:t xml:space="preserve">    </w:t>
            </w:r>
          </w:p>
        </w:tc>
        <w:tc>
          <w:tcPr>
            <w:tcW w:w="1844" w:type="dxa"/>
          </w:tcPr>
          <w:p w:rsidR="005863E8" w:rsidRPr="003E1542" w:rsidRDefault="003E1542" w:rsidP="005863E8">
            <w:r>
              <w:rPr>
                <w:b/>
              </w:rPr>
              <w:t xml:space="preserve">      </w:t>
            </w:r>
          </w:p>
        </w:tc>
        <w:tc>
          <w:tcPr>
            <w:tcW w:w="1417" w:type="dxa"/>
          </w:tcPr>
          <w:p w:rsidR="005863E8" w:rsidRPr="003B6AB4" w:rsidRDefault="003E1542" w:rsidP="005863E8">
            <w:r>
              <w:rPr>
                <w:b/>
              </w:rPr>
              <w:t xml:space="preserve">   </w:t>
            </w:r>
            <w:r w:rsidR="003B6AB4">
              <w:rPr>
                <w:b/>
              </w:rPr>
              <w:t xml:space="preserve"> </w:t>
            </w:r>
          </w:p>
        </w:tc>
      </w:tr>
      <w:tr w:rsidR="005863E8" w:rsidRPr="005863E8" w:rsidTr="00F74788">
        <w:tc>
          <w:tcPr>
            <w:tcW w:w="5514" w:type="dxa"/>
          </w:tcPr>
          <w:p w:rsidR="005863E8" w:rsidRPr="0047413D" w:rsidRDefault="003D4F53" w:rsidP="005863E8">
            <w:proofErr w:type="spellStart"/>
            <w:r>
              <w:t>Rūgštinių</w:t>
            </w:r>
            <w:proofErr w:type="spellEnd"/>
            <w:r>
              <w:t xml:space="preserve"> </w:t>
            </w:r>
            <w:proofErr w:type="spellStart"/>
            <w:r>
              <w:t>sriuba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 w:rsidR="00D61121">
              <w:t xml:space="preserve"> </w:t>
            </w:r>
            <w:proofErr w:type="spellStart"/>
            <w:r w:rsidR="00D61121">
              <w:t>ir</w:t>
            </w:r>
            <w:proofErr w:type="spellEnd"/>
            <w:r w:rsidR="00D61121">
              <w:t xml:space="preserve"> </w:t>
            </w:r>
            <w:proofErr w:type="spellStart"/>
            <w:r w:rsidR="00D61121">
              <w:t>grietine</w:t>
            </w:r>
            <w:proofErr w:type="spellEnd"/>
            <w:r w:rsidR="00D61121">
              <w:t xml:space="preserve"> </w:t>
            </w:r>
            <w:r>
              <w:t xml:space="preserve"> (T)</w:t>
            </w:r>
          </w:p>
        </w:tc>
        <w:tc>
          <w:tcPr>
            <w:tcW w:w="1418" w:type="dxa"/>
          </w:tcPr>
          <w:p w:rsidR="005863E8" w:rsidRPr="003E1542" w:rsidRDefault="003E1542" w:rsidP="005863E8">
            <w:r>
              <w:t xml:space="preserve">    10</w:t>
            </w:r>
            <w:r w:rsidR="003D4F53">
              <w:t xml:space="preserve"> </w:t>
            </w:r>
            <w:proofErr w:type="spellStart"/>
            <w:r w:rsidR="003D4F53">
              <w:t>Sr</w:t>
            </w:r>
            <w:proofErr w:type="spellEnd"/>
            <w:r w:rsidR="00697616">
              <w:t>/134</w:t>
            </w:r>
          </w:p>
        </w:tc>
        <w:tc>
          <w:tcPr>
            <w:tcW w:w="1419" w:type="dxa"/>
          </w:tcPr>
          <w:p w:rsidR="005863E8" w:rsidRPr="003E1542" w:rsidRDefault="003E1542" w:rsidP="005863E8">
            <w:r>
              <w:rPr>
                <w:b/>
              </w:rPr>
              <w:t xml:space="preserve">      </w:t>
            </w:r>
            <w:r w:rsidR="003D4F53">
              <w:t>15</w:t>
            </w:r>
            <w:r>
              <w:t>0</w:t>
            </w:r>
          </w:p>
        </w:tc>
        <w:tc>
          <w:tcPr>
            <w:tcW w:w="1430" w:type="dxa"/>
          </w:tcPr>
          <w:p w:rsidR="005863E8" w:rsidRPr="003E1542" w:rsidRDefault="003E1542" w:rsidP="005863E8">
            <w:r>
              <w:t xml:space="preserve">    </w:t>
            </w:r>
            <w:r w:rsidR="007D4B9E">
              <w:t>2,19</w:t>
            </w:r>
          </w:p>
        </w:tc>
        <w:tc>
          <w:tcPr>
            <w:tcW w:w="1425" w:type="dxa"/>
          </w:tcPr>
          <w:p w:rsidR="005863E8" w:rsidRPr="003E1542" w:rsidRDefault="003E1542" w:rsidP="005863E8">
            <w:r>
              <w:t xml:space="preserve">  </w:t>
            </w:r>
            <w:r w:rsidR="007D4B9E">
              <w:t xml:space="preserve"> </w:t>
            </w:r>
            <w:r>
              <w:t xml:space="preserve"> </w:t>
            </w:r>
            <w:r w:rsidR="007D4B9E">
              <w:t>5,76</w:t>
            </w:r>
          </w:p>
        </w:tc>
        <w:tc>
          <w:tcPr>
            <w:tcW w:w="1844" w:type="dxa"/>
          </w:tcPr>
          <w:p w:rsidR="005863E8" w:rsidRPr="003E1542" w:rsidRDefault="005A7F38" w:rsidP="005863E8">
            <w:r>
              <w:t xml:space="preserve">     </w:t>
            </w:r>
            <w:r w:rsidR="003E1542">
              <w:t xml:space="preserve"> </w:t>
            </w:r>
            <w:r w:rsidR="007D4B9E">
              <w:t>10,21</w:t>
            </w:r>
          </w:p>
        </w:tc>
        <w:tc>
          <w:tcPr>
            <w:tcW w:w="1417" w:type="dxa"/>
          </w:tcPr>
          <w:p w:rsidR="005863E8" w:rsidRPr="003E1542" w:rsidRDefault="005A7F38" w:rsidP="005863E8">
            <w:r>
              <w:t xml:space="preserve">    </w:t>
            </w:r>
            <w:r w:rsidR="007D4B9E">
              <w:t>97,66</w:t>
            </w:r>
          </w:p>
        </w:tc>
      </w:tr>
      <w:tr w:rsidR="005863E8" w:rsidRPr="005863E8" w:rsidTr="00F74788">
        <w:tc>
          <w:tcPr>
            <w:tcW w:w="5514" w:type="dxa"/>
          </w:tcPr>
          <w:p w:rsidR="005863E8" w:rsidRPr="0047413D" w:rsidRDefault="003D4F53" w:rsidP="005863E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</w:p>
        </w:tc>
        <w:tc>
          <w:tcPr>
            <w:tcW w:w="1418" w:type="dxa"/>
          </w:tcPr>
          <w:p w:rsidR="005863E8" w:rsidRPr="00D042A1" w:rsidRDefault="00D042A1" w:rsidP="005863E8">
            <w:r>
              <w:t xml:space="preserve">    </w:t>
            </w:r>
            <w:r w:rsidR="003D4F53"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5863E8" w:rsidRPr="00D042A1" w:rsidRDefault="00D042A1" w:rsidP="005863E8">
            <w:r>
              <w:t xml:space="preserve">   </w:t>
            </w:r>
            <w:r w:rsidR="003D4F53">
              <w:t xml:space="preserve">   40</w:t>
            </w:r>
          </w:p>
        </w:tc>
        <w:tc>
          <w:tcPr>
            <w:tcW w:w="1430" w:type="dxa"/>
          </w:tcPr>
          <w:p w:rsidR="005863E8" w:rsidRPr="00D042A1" w:rsidRDefault="00D042A1" w:rsidP="005863E8">
            <w:r>
              <w:t xml:space="preserve">   </w:t>
            </w:r>
            <w:r w:rsidR="00012360">
              <w:t xml:space="preserve"> </w:t>
            </w:r>
            <w:r w:rsidR="003D4F53">
              <w:t>2,96</w:t>
            </w:r>
          </w:p>
        </w:tc>
        <w:tc>
          <w:tcPr>
            <w:tcW w:w="1425" w:type="dxa"/>
          </w:tcPr>
          <w:p w:rsidR="005863E8" w:rsidRPr="00D042A1" w:rsidRDefault="00D042A1" w:rsidP="005863E8">
            <w:r>
              <w:t xml:space="preserve">    </w:t>
            </w:r>
            <w:r w:rsidR="003D4F53">
              <w:t>0,64</w:t>
            </w:r>
          </w:p>
        </w:tc>
        <w:tc>
          <w:tcPr>
            <w:tcW w:w="1844" w:type="dxa"/>
          </w:tcPr>
          <w:p w:rsidR="005863E8" w:rsidRPr="00D042A1" w:rsidRDefault="00D042A1" w:rsidP="005863E8">
            <w:r>
              <w:t xml:space="preserve">      </w:t>
            </w:r>
            <w:r w:rsidR="003D4F53">
              <w:t>17,06</w:t>
            </w:r>
          </w:p>
        </w:tc>
        <w:tc>
          <w:tcPr>
            <w:tcW w:w="1417" w:type="dxa"/>
          </w:tcPr>
          <w:p w:rsidR="005863E8" w:rsidRPr="00D042A1" w:rsidRDefault="00012360" w:rsidP="005863E8">
            <w:r>
              <w:t xml:space="preserve">   </w:t>
            </w:r>
            <w:r w:rsidR="003D4F53">
              <w:t xml:space="preserve"> 86,08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47413D" w:rsidRDefault="003D4F53" w:rsidP="005863E8">
            <w:proofErr w:type="spellStart"/>
            <w:r>
              <w:t>Kaiulienos</w:t>
            </w:r>
            <w:proofErr w:type="spellEnd"/>
            <w:r>
              <w:t xml:space="preserve"> </w:t>
            </w:r>
            <w:proofErr w:type="spellStart"/>
            <w:r>
              <w:t>maltinukas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</w:tcPr>
          <w:p w:rsidR="0047413D" w:rsidRPr="00D042A1" w:rsidRDefault="00216D68" w:rsidP="005863E8">
            <w:r>
              <w:t xml:space="preserve">    </w:t>
            </w:r>
            <w:r w:rsidR="003D4F53">
              <w:t>28 A</w:t>
            </w:r>
            <w:r w:rsidR="00F914BF">
              <w:t>/186</w:t>
            </w:r>
          </w:p>
        </w:tc>
        <w:tc>
          <w:tcPr>
            <w:tcW w:w="1419" w:type="dxa"/>
          </w:tcPr>
          <w:p w:rsidR="0047413D" w:rsidRPr="00D042A1" w:rsidRDefault="00D042A1" w:rsidP="005863E8">
            <w:r>
              <w:rPr>
                <w:b/>
              </w:rPr>
              <w:t xml:space="preserve">      </w:t>
            </w:r>
            <w:r w:rsidR="007C157F">
              <w:t>100</w:t>
            </w:r>
          </w:p>
        </w:tc>
        <w:tc>
          <w:tcPr>
            <w:tcW w:w="1430" w:type="dxa"/>
          </w:tcPr>
          <w:p w:rsidR="0047413D" w:rsidRPr="007D4B9E" w:rsidRDefault="00D042A1" w:rsidP="005863E8">
            <w:pPr>
              <w:rPr>
                <w:lang w:val="lt-LT"/>
              </w:rPr>
            </w:pPr>
            <w:r>
              <w:t xml:space="preserve">   </w:t>
            </w:r>
            <w:r w:rsidR="00B9199B">
              <w:t xml:space="preserve"> 18,</w:t>
            </w:r>
            <w:r w:rsidR="007C157F">
              <w:t>33</w:t>
            </w:r>
          </w:p>
        </w:tc>
        <w:tc>
          <w:tcPr>
            <w:tcW w:w="1425" w:type="dxa"/>
          </w:tcPr>
          <w:p w:rsidR="0047413D" w:rsidRPr="00D042A1" w:rsidRDefault="00D042A1" w:rsidP="005863E8">
            <w:r>
              <w:t xml:space="preserve">    </w:t>
            </w:r>
            <w:r w:rsidR="00B9199B">
              <w:t>13,</w:t>
            </w:r>
            <w:r w:rsidR="007C157F">
              <w:t>7</w:t>
            </w:r>
          </w:p>
        </w:tc>
        <w:tc>
          <w:tcPr>
            <w:tcW w:w="1844" w:type="dxa"/>
          </w:tcPr>
          <w:p w:rsidR="0047413D" w:rsidRPr="00D042A1" w:rsidRDefault="00D042A1" w:rsidP="005863E8">
            <w:r>
              <w:t xml:space="preserve">      </w:t>
            </w:r>
            <w:r w:rsidR="00B9199B">
              <w:t>18,</w:t>
            </w:r>
            <w:r w:rsidR="007C157F">
              <w:t>68</w:t>
            </w:r>
          </w:p>
        </w:tc>
        <w:tc>
          <w:tcPr>
            <w:tcW w:w="1417" w:type="dxa"/>
          </w:tcPr>
          <w:p w:rsidR="0047413D" w:rsidRPr="00D042A1" w:rsidRDefault="005A7F38" w:rsidP="005863E8">
            <w:r>
              <w:t xml:space="preserve">    </w:t>
            </w:r>
            <w:r w:rsidR="00B9199B">
              <w:t>268,</w:t>
            </w:r>
            <w:r w:rsidR="007C157F">
              <w:t>34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8914B0" w:rsidRDefault="00AD16C8" w:rsidP="005863E8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griki</w:t>
            </w:r>
            <w:r w:rsidR="00F315DA">
              <w:t>ų</w:t>
            </w:r>
            <w:proofErr w:type="spellEnd"/>
            <w:r w:rsidR="003D4F53">
              <w:t xml:space="preserve"> </w:t>
            </w:r>
            <w:proofErr w:type="spellStart"/>
            <w:r w:rsidR="003D4F53">
              <w:t>kruopų</w:t>
            </w:r>
            <w:proofErr w:type="spellEnd"/>
            <w:r w:rsidR="003D4F53">
              <w:t xml:space="preserve"> </w:t>
            </w:r>
            <w:proofErr w:type="spellStart"/>
            <w:r w:rsidR="003D4F53">
              <w:t>košė</w:t>
            </w:r>
            <w:proofErr w:type="spellEnd"/>
            <w:r w:rsidR="003D4F53">
              <w:t xml:space="preserve"> </w:t>
            </w:r>
          </w:p>
        </w:tc>
        <w:tc>
          <w:tcPr>
            <w:tcW w:w="1418" w:type="dxa"/>
          </w:tcPr>
          <w:p w:rsidR="0047413D" w:rsidRPr="00BB5CFF" w:rsidRDefault="00BB5CFF" w:rsidP="005863E8">
            <w:r>
              <w:rPr>
                <w:b/>
              </w:rPr>
              <w:t xml:space="preserve">  </w:t>
            </w:r>
            <w:r>
              <w:t xml:space="preserve"> </w:t>
            </w:r>
            <w:r w:rsidR="00136C0E">
              <w:t>7</w:t>
            </w:r>
            <w:r w:rsidR="003D4F53">
              <w:t xml:space="preserve"> Gar</w:t>
            </w:r>
            <w:r w:rsidR="00F914BF">
              <w:t>/322</w:t>
            </w:r>
          </w:p>
        </w:tc>
        <w:tc>
          <w:tcPr>
            <w:tcW w:w="1419" w:type="dxa"/>
          </w:tcPr>
          <w:p w:rsidR="0047413D" w:rsidRPr="00BB5CFF" w:rsidRDefault="00BB5CFF" w:rsidP="005863E8">
            <w:r>
              <w:t xml:space="preserve">      1</w:t>
            </w:r>
            <w:r w:rsidR="007C157F">
              <w:t>50</w:t>
            </w:r>
          </w:p>
        </w:tc>
        <w:tc>
          <w:tcPr>
            <w:tcW w:w="1430" w:type="dxa"/>
          </w:tcPr>
          <w:p w:rsidR="0047413D" w:rsidRPr="00BB5CFF" w:rsidRDefault="00BB5CFF" w:rsidP="005863E8">
            <w:r>
              <w:rPr>
                <w:b/>
              </w:rPr>
              <w:t xml:space="preserve">    </w:t>
            </w:r>
            <w:r w:rsidR="00B9199B">
              <w:t>9,</w:t>
            </w:r>
            <w:r w:rsidR="007C157F">
              <w:t>20</w:t>
            </w:r>
          </w:p>
        </w:tc>
        <w:tc>
          <w:tcPr>
            <w:tcW w:w="1425" w:type="dxa"/>
          </w:tcPr>
          <w:p w:rsidR="0047413D" w:rsidRPr="00BB5CFF" w:rsidRDefault="00BB5CFF" w:rsidP="005863E8">
            <w:r>
              <w:t xml:space="preserve">    </w:t>
            </w:r>
            <w:r w:rsidR="00B9199B">
              <w:t>7,</w:t>
            </w:r>
            <w:r w:rsidR="007C157F">
              <w:t>72</w:t>
            </w:r>
          </w:p>
        </w:tc>
        <w:tc>
          <w:tcPr>
            <w:tcW w:w="1844" w:type="dxa"/>
          </w:tcPr>
          <w:p w:rsidR="0047413D" w:rsidRPr="00BB5CFF" w:rsidRDefault="00BB5CFF" w:rsidP="005863E8">
            <w:r>
              <w:t xml:space="preserve">      </w:t>
            </w:r>
            <w:r w:rsidR="00B9199B">
              <w:t>50,</w:t>
            </w:r>
            <w:r w:rsidR="007C157F">
              <w:t>33</w:t>
            </w:r>
          </w:p>
        </w:tc>
        <w:tc>
          <w:tcPr>
            <w:tcW w:w="1417" w:type="dxa"/>
          </w:tcPr>
          <w:p w:rsidR="0047413D" w:rsidRPr="00BB5CFF" w:rsidRDefault="005A7F38" w:rsidP="005863E8">
            <w:r>
              <w:rPr>
                <w:b/>
              </w:rPr>
              <w:t xml:space="preserve">   </w:t>
            </w:r>
            <w:r w:rsidR="003D4F53">
              <w:rPr>
                <w:b/>
              </w:rPr>
              <w:t xml:space="preserve"> </w:t>
            </w:r>
            <w:r w:rsidR="00B9199B">
              <w:t>306,</w:t>
            </w:r>
            <w:r w:rsidR="007C157F">
              <w:t>98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8914B0" w:rsidRDefault="005E254D" w:rsidP="005863E8"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keptais</w:t>
            </w:r>
            <w:proofErr w:type="spellEnd"/>
            <w:r>
              <w:t xml:space="preserve"> </w:t>
            </w:r>
            <w:proofErr w:type="spellStart"/>
            <w:r>
              <w:t>svogūnais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47413D" w:rsidRPr="007D4B9E" w:rsidRDefault="007D4B9E" w:rsidP="005863E8">
            <w:r>
              <w:rPr>
                <w:b/>
              </w:rPr>
              <w:t xml:space="preserve">    </w:t>
            </w:r>
            <w:r>
              <w:t>16 S</w:t>
            </w:r>
            <w:r w:rsidR="00F914BF">
              <w:t>/73</w:t>
            </w:r>
          </w:p>
        </w:tc>
        <w:tc>
          <w:tcPr>
            <w:tcW w:w="1419" w:type="dxa"/>
          </w:tcPr>
          <w:p w:rsidR="0047413D" w:rsidRPr="00012360" w:rsidRDefault="00012360" w:rsidP="005863E8">
            <w:r>
              <w:rPr>
                <w:b/>
              </w:rPr>
              <w:t xml:space="preserve">      </w:t>
            </w:r>
            <w:r w:rsidR="006C17B5">
              <w:t>100</w:t>
            </w:r>
          </w:p>
        </w:tc>
        <w:tc>
          <w:tcPr>
            <w:tcW w:w="1430" w:type="dxa"/>
          </w:tcPr>
          <w:p w:rsidR="0047413D" w:rsidRPr="007D4B9E" w:rsidRDefault="001D5207" w:rsidP="005863E8">
            <w:pPr>
              <w:rPr>
                <w:lang w:val="lt-LT"/>
              </w:rPr>
            </w:pPr>
            <w:r>
              <w:rPr>
                <w:b/>
              </w:rPr>
              <w:t xml:space="preserve">    </w:t>
            </w:r>
            <w:r w:rsidR="007D4B9E">
              <w:t>1,</w:t>
            </w:r>
            <w:r w:rsidR="006C17B5">
              <w:t>73</w:t>
            </w:r>
          </w:p>
        </w:tc>
        <w:tc>
          <w:tcPr>
            <w:tcW w:w="1425" w:type="dxa"/>
          </w:tcPr>
          <w:p w:rsidR="0047413D" w:rsidRPr="007D4B9E" w:rsidRDefault="005A7F38" w:rsidP="005863E8">
            <w:r>
              <w:rPr>
                <w:b/>
              </w:rPr>
              <w:t xml:space="preserve">    </w:t>
            </w:r>
            <w:r w:rsidR="006C17B5">
              <w:t>5.14</w:t>
            </w:r>
          </w:p>
        </w:tc>
        <w:tc>
          <w:tcPr>
            <w:tcW w:w="1844" w:type="dxa"/>
          </w:tcPr>
          <w:p w:rsidR="0047413D" w:rsidRPr="007D4B9E" w:rsidRDefault="001D5207" w:rsidP="005863E8">
            <w:r>
              <w:rPr>
                <w:b/>
              </w:rPr>
              <w:t xml:space="preserve">      </w:t>
            </w:r>
            <w:r w:rsidR="006C17B5">
              <w:t>11.69</w:t>
            </w:r>
          </w:p>
        </w:tc>
        <w:tc>
          <w:tcPr>
            <w:tcW w:w="1417" w:type="dxa"/>
          </w:tcPr>
          <w:p w:rsidR="0047413D" w:rsidRPr="007D4B9E" w:rsidRDefault="003B6AB4" w:rsidP="005863E8">
            <w:r>
              <w:rPr>
                <w:b/>
              </w:rPr>
              <w:t xml:space="preserve">    </w:t>
            </w:r>
            <w:r w:rsidR="00B9199B">
              <w:t>89,</w:t>
            </w:r>
            <w:r w:rsidR="006C17B5">
              <w:t>83</w:t>
            </w:r>
          </w:p>
        </w:tc>
      </w:tr>
      <w:tr w:rsidR="00AD2699" w:rsidRPr="005863E8" w:rsidTr="00F74788">
        <w:tc>
          <w:tcPr>
            <w:tcW w:w="5514" w:type="dxa"/>
          </w:tcPr>
          <w:p w:rsidR="00AD2699" w:rsidRDefault="00AD2699" w:rsidP="005863E8">
            <w:proofErr w:type="spellStart"/>
            <w:r>
              <w:t>Šviežias</w:t>
            </w:r>
            <w:proofErr w:type="spellEnd"/>
            <w:r>
              <w:t xml:space="preserve"> </w:t>
            </w:r>
            <w:proofErr w:type="spellStart"/>
            <w:r>
              <w:t>agurkas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36/93</w:t>
            </w:r>
          </w:p>
        </w:tc>
        <w:tc>
          <w:tcPr>
            <w:tcW w:w="1419" w:type="dxa"/>
          </w:tcPr>
          <w:p w:rsidR="00AD2699" w:rsidRPr="00AD2699" w:rsidRDefault="00AD2699" w:rsidP="005863E8">
            <w:r>
              <w:rPr>
                <w:b/>
              </w:rPr>
              <w:t xml:space="preserve">      </w:t>
            </w:r>
            <w:r w:rsidR="006C17B5">
              <w:t>75</w:t>
            </w:r>
          </w:p>
        </w:tc>
        <w:tc>
          <w:tcPr>
            <w:tcW w:w="1430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0,</w:t>
            </w:r>
            <w:r w:rsidR="006C17B5">
              <w:t>60</w:t>
            </w:r>
          </w:p>
        </w:tc>
        <w:tc>
          <w:tcPr>
            <w:tcW w:w="1425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0,</w:t>
            </w:r>
            <w:r w:rsidR="006C17B5">
              <w:t>20</w:t>
            </w:r>
          </w:p>
        </w:tc>
        <w:tc>
          <w:tcPr>
            <w:tcW w:w="1844" w:type="dxa"/>
          </w:tcPr>
          <w:p w:rsidR="00AD2699" w:rsidRPr="00AD2699" w:rsidRDefault="00AD2699" w:rsidP="005863E8">
            <w:r>
              <w:rPr>
                <w:b/>
              </w:rPr>
              <w:t xml:space="preserve">      </w:t>
            </w:r>
            <w:r w:rsidR="00B9199B">
              <w:t>2,</w:t>
            </w:r>
            <w:r w:rsidR="007C157F">
              <w:t>30</w:t>
            </w:r>
          </w:p>
        </w:tc>
        <w:tc>
          <w:tcPr>
            <w:tcW w:w="1417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 w:rsidR="00B9199B">
              <w:t>8,</w:t>
            </w:r>
            <w:r w:rsidR="006C17B5">
              <w:t>25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136C0E" w:rsidP="005863E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D4F53" w:rsidRPr="005863E8" w:rsidRDefault="003D4F53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3D4F53" w:rsidRPr="00136C0E" w:rsidRDefault="00136C0E" w:rsidP="005863E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3D4F53" w:rsidRPr="00136C0E" w:rsidRDefault="00136C0E" w:rsidP="005863E8">
            <w:r>
              <w:t xml:space="preserve">    0,76</w:t>
            </w:r>
          </w:p>
        </w:tc>
        <w:tc>
          <w:tcPr>
            <w:tcW w:w="1425" w:type="dxa"/>
          </w:tcPr>
          <w:p w:rsidR="003D4F53" w:rsidRPr="00136C0E" w:rsidRDefault="00136C0E" w:rsidP="005863E8">
            <w:r>
              <w:rPr>
                <w:b/>
              </w:rPr>
              <w:t xml:space="preserve">    </w:t>
            </w:r>
            <w:r>
              <w:t>0,30</w:t>
            </w:r>
          </w:p>
        </w:tc>
        <w:tc>
          <w:tcPr>
            <w:tcW w:w="1844" w:type="dxa"/>
          </w:tcPr>
          <w:p w:rsidR="003D4F53" w:rsidRPr="00136C0E" w:rsidRDefault="00136C0E" w:rsidP="005863E8">
            <w:r>
              <w:rPr>
                <w:b/>
              </w:rPr>
              <w:t xml:space="preserve">      </w:t>
            </w:r>
            <w:r>
              <w:t>13,94</w:t>
            </w:r>
          </w:p>
        </w:tc>
        <w:tc>
          <w:tcPr>
            <w:tcW w:w="1417" w:type="dxa"/>
          </w:tcPr>
          <w:p w:rsidR="003D4F53" w:rsidRPr="00136C0E" w:rsidRDefault="00136C0E" w:rsidP="005863E8">
            <w:r>
              <w:rPr>
                <w:b/>
              </w:rPr>
              <w:t xml:space="preserve">    </w:t>
            </w:r>
            <w:r>
              <w:t>56</w:t>
            </w:r>
          </w:p>
        </w:tc>
      </w:tr>
      <w:tr w:rsidR="00136C0E" w:rsidRPr="005863E8" w:rsidTr="00F74788">
        <w:tc>
          <w:tcPr>
            <w:tcW w:w="5514" w:type="dxa"/>
          </w:tcPr>
          <w:p w:rsidR="00136C0E" w:rsidRDefault="007C157F" w:rsidP="005863E8">
            <w:proofErr w:type="spellStart"/>
            <w:r>
              <w:t>Pienas</w:t>
            </w:r>
            <w:proofErr w:type="spellEnd"/>
          </w:p>
        </w:tc>
        <w:tc>
          <w:tcPr>
            <w:tcW w:w="1418" w:type="dxa"/>
          </w:tcPr>
          <w:p w:rsidR="00136C0E" w:rsidRPr="005863E8" w:rsidRDefault="00136C0E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136C0E" w:rsidRPr="00B9199B" w:rsidRDefault="007C157F" w:rsidP="005863E8">
            <w:pPr>
              <w:rPr>
                <w:lang w:val="lt-LT"/>
              </w:rPr>
            </w:pPr>
            <w:r>
              <w:rPr>
                <w:b/>
              </w:rPr>
              <w:t xml:space="preserve">      </w:t>
            </w:r>
            <w:r w:rsidR="00B9199B">
              <w:t>120</w:t>
            </w:r>
          </w:p>
        </w:tc>
        <w:tc>
          <w:tcPr>
            <w:tcW w:w="1430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136C0E" w:rsidRDefault="00136C0E" w:rsidP="005863E8">
            <w:pPr>
              <w:rPr>
                <w:b/>
              </w:rPr>
            </w:pPr>
          </w:p>
        </w:tc>
      </w:tr>
      <w:tr w:rsidR="00136C0E" w:rsidRPr="005863E8" w:rsidTr="00F74788">
        <w:tc>
          <w:tcPr>
            <w:tcW w:w="5514" w:type="dxa"/>
          </w:tcPr>
          <w:p w:rsidR="00136C0E" w:rsidRDefault="00136C0E" w:rsidP="005863E8"/>
        </w:tc>
        <w:tc>
          <w:tcPr>
            <w:tcW w:w="1418" w:type="dxa"/>
          </w:tcPr>
          <w:p w:rsidR="00136C0E" w:rsidRPr="005863E8" w:rsidRDefault="00136C0E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136C0E" w:rsidRDefault="00136C0E" w:rsidP="005863E8">
            <w:pPr>
              <w:rPr>
                <w:b/>
              </w:rPr>
            </w:pPr>
          </w:p>
        </w:tc>
      </w:tr>
      <w:tr w:rsidR="003D4F53" w:rsidRPr="005863E8" w:rsidTr="00F74788">
        <w:tc>
          <w:tcPr>
            <w:tcW w:w="5514" w:type="dxa"/>
          </w:tcPr>
          <w:p w:rsidR="003D4F53" w:rsidRPr="003D4F53" w:rsidRDefault="003D4F53" w:rsidP="005863E8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11 – 18 </w:t>
            </w:r>
            <w:proofErr w:type="spellStart"/>
            <w:r w:rsidR="00960E8B">
              <w:rPr>
                <w:b/>
              </w:rPr>
              <w:t>me</w:t>
            </w:r>
            <w:r>
              <w:rPr>
                <w:b/>
              </w:rPr>
              <w:t>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3D4F53" w:rsidRPr="005863E8" w:rsidRDefault="003D4F53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3D4F53" w:rsidRDefault="003D4F53" w:rsidP="005863E8">
            <w:pPr>
              <w:rPr>
                <w:b/>
              </w:rPr>
            </w:pPr>
          </w:p>
        </w:tc>
      </w:tr>
      <w:tr w:rsidR="003D4F53" w:rsidRPr="005863E8" w:rsidTr="00F74788">
        <w:tc>
          <w:tcPr>
            <w:tcW w:w="5514" w:type="dxa"/>
          </w:tcPr>
          <w:p w:rsidR="003D4F53" w:rsidRPr="003D4F53" w:rsidRDefault="003D4F53" w:rsidP="005863E8">
            <w:pPr>
              <w:rPr>
                <w:b/>
              </w:rPr>
            </w:pPr>
            <w:r>
              <w:t xml:space="preserve">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3D4F53" w:rsidRPr="005863E8" w:rsidRDefault="003D4F53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3D4F53" w:rsidRDefault="003D4F53" w:rsidP="005863E8">
            <w:pPr>
              <w:rPr>
                <w:b/>
              </w:rPr>
            </w:pP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proofErr w:type="spellStart"/>
            <w:r>
              <w:t>Rūgštinių</w:t>
            </w:r>
            <w:proofErr w:type="spellEnd"/>
            <w:r>
              <w:t xml:space="preserve"> </w:t>
            </w:r>
            <w:proofErr w:type="spellStart"/>
            <w:r>
              <w:t>sriuba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 w:rsidR="00D61121">
              <w:t xml:space="preserve"> </w:t>
            </w:r>
            <w:proofErr w:type="spellStart"/>
            <w:r w:rsidR="00D61121">
              <w:t>ir</w:t>
            </w:r>
            <w:proofErr w:type="spellEnd"/>
            <w:r w:rsidR="00D61121">
              <w:t xml:space="preserve"> </w:t>
            </w:r>
            <w:proofErr w:type="spellStart"/>
            <w:r w:rsidR="00D61121">
              <w:t>grietine</w:t>
            </w:r>
            <w:proofErr w:type="spellEnd"/>
            <w:r w:rsidR="00D61121">
              <w:t xml:space="preserve"> </w:t>
            </w:r>
            <w:r>
              <w:t xml:space="preserve"> (T)</w:t>
            </w:r>
          </w:p>
        </w:tc>
        <w:tc>
          <w:tcPr>
            <w:tcW w:w="1418" w:type="dxa"/>
          </w:tcPr>
          <w:p w:rsidR="003D4F53" w:rsidRPr="005E254D" w:rsidRDefault="005E254D" w:rsidP="005863E8">
            <w:r>
              <w:rPr>
                <w:b/>
              </w:rPr>
              <w:t xml:space="preserve">    </w:t>
            </w:r>
            <w:r w:rsidR="00697616">
              <w:t xml:space="preserve">10 </w:t>
            </w:r>
            <w:proofErr w:type="spellStart"/>
            <w:r>
              <w:t>Sr</w:t>
            </w:r>
            <w:proofErr w:type="spellEnd"/>
            <w:r w:rsidR="00697616">
              <w:t>/134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150</w:t>
            </w:r>
          </w:p>
        </w:tc>
        <w:tc>
          <w:tcPr>
            <w:tcW w:w="1430" w:type="dxa"/>
          </w:tcPr>
          <w:p w:rsidR="003D4F53" w:rsidRPr="007D4B9E" w:rsidRDefault="007D4B9E" w:rsidP="005863E8">
            <w:r>
              <w:rPr>
                <w:b/>
              </w:rPr>
              <w:t xml:space="preserve">     </w:t>
            </w:r>
            <w:r>
              <w:t>2,19</w:t>
            </w:r>
          </w:p>
        </w:tc>
        <w:tc>
          <w:tcPr>
            <w:tcW w:w="1425" w:type="dxa"/>
          </w:tcPr>
          <w:p w:rsidR="003D4F53" w:rsidRPr="007D4B9E" w:rsidRDefault="007D4B9E" w:rsidP="005863E8">
            <w:r>
              <w:rPr>
                <w:b/>
              </w:rPr>
              <w:t xml:space="preserve">     </w:t>
            </w:r>
            <w:r>
              <w:t>5,76</w:t>
            </w:r>
          </w:p>
        </w:tc>
        <w:tc>
          <w:tcPr>
            <w:tcW w:w="1844" w:type="dxa"/>
          </w:tcPr>
          <w:p w:rsidR="003D4F53" w:rsidRPr="007D4B9E" w:rsidRDefault="007D4B9E" w:rsidP="005863E8">
            <w:r>
              <w:rPr>
                <w:b/>
              </w:rPr>
              <w:t xml:space="preserve">   </w:t>
            </w:r>
            <w:r>
              <w:t xml:space="preserve">   10,21</w:t>
            </w:r>
          </w:p>
        </w:tc>
        <w:tc>
          <w:tcPr>
            <w:tcW w:w="1417" w:type="dxa"/>
          </w:tcPr>
          <w:p w:rsidR="003D4F53" w:rsidRPr="007D4B9E" w:rsidRDefault="007D4B9E" w:rsidP="005863E8">
            <w:r>
              <w:rPr>
                <w:b/>
              </w:rPr>
              <w:t xml:space="preserve">     </w:t>
            </w:r>
            <w:r>
              <w:t xml:space="preserve"> 97,66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D4F53" w:rsidRPr="005E254D" w:rsidRDefault="005E254D" w:rsidP="005863E8">
            <w:r>
              <w:rPr>
                <w:b/>
              </w:rPr>
              <w:t xml:space="preserve"> 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40</w:t>
            </w:r>
          </w:p>
        </w:tc>
        <w:tc>
          <w:tcPr>
            <w:tcW w:w="1430" w:type="dxa"/>
          </w:tcPr>
          <w:p w:rsidR="003D4F53" w:rsidRPr="005E254D" w:rsidRDefault="005E254D" w:rsidP="005863E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3D4F53" w:rsidRPr="005E254D" w:rsidRDefault="005E254D" w:rsidP="005863E8">
            <w:r>
              <w:rPr>
                <w:b/>
              </w:rPr>
              <w:t xml:space="preserve">     </w:t>
            </w:r>
            <w:r>
              <w:t>0,64</w:t>
            </w:r>
          </w:p>
        </w:tc>
        <w:tc>
          <w:tcPr>
            <w:tcW w:w="1844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17,06</w:t>
            </w:r>
          </w:p>
        </w:tc>
        <w:tc>
          <w:tcPr>
            <w:tcW w:w="1417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86,08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8914B0" w:rsidRDefault="005E254D" w:rsidP="005863E8">
            <w:proofErr w:type="spellStart"/>
            <w:r>
              <w:t>Kiaulienos</w:t>
            </w:r>
            <w:proofErr w:type="spellEnd"/>
            <w:r>
              <w:t xml:space="preserve"> </w:t>
            </w:r>
            <w:proofErr w:type="spellStart"/>
            <w:r>
              <w:t>maltinukas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</w:tcPr>
          <w:p w:rsidR="0047413D" w:rsidRPr="00BB5CFF" w:rsidRDefault="00B37EA3" w:rsidP="005863E8">
            <w:r>
              <w:t xml:space="preserve">    </w:t>
            </w:r>
            <w:r w:rsidR="005E254D">
              <w:t xml:space="preserve"> 28 A</w:t>
            </w:r>
            <w:r w:rsidR="00F914BF">
              <w:t>/186</w:t>
            </w:r>
          </w:p>
        </w:tc>
        <w:tc>
          <w:tcPr>
            <w:tcW w:w="1419" w:type="dxa"/>
          </w:tcPr>
          <w:p w:rsidR="0047413D" w:rsidRPr="00BB5CFF" w:rsidRDefault="00BB5CFF" w:rsidP="005863E8">
            <w:r>
              <w:rPr>
                <w:b/>
              </w:rPr>
              <w:t xml:space="preserve">      </w:t>
            </w:r>
            <w:r w:rsidR="005E254D">
              <w:rPr>
                <w:b/>
              </w:rPr>
              <w:t xml:space="preserve"> </w:t>
            </w:r>
            <w:r w:rsidR="005E254D">
              <w:t>1</w:t>
            </w:r>
            <w:r w:rsidR="00B37EA3">
              <w:t>0</w:t>
            </w:r>
            <w:r>
              <w:t>0</w:t>
            </w:r>
          </w:p>
        </w:tc>
        <w:tc>
          <w:tcPr>
            <w:tcW w:w="1430" w:type="dxa"/>
          </w:tcPr>
          <w:p w:rsidR="0047413D" w:rsidRPr="007D4B9E" w:rsidRDefault="00BB5CFF" w:rsidP="005863E8">
            <w:r>
              <w:rPr>
                <w:b/>
              </w:rPr>
              <w:t xml:space="preserve">    </w:t>
            </w:r>
            <w:r w:rsidR="007D4B9E">
              <w:rPr>
                <w:b/>
              </w:rPr>
              <w:t xml:space="preserve"> </w:t>
            </w:r>
            <w:r w:rsidR="007D4B9E">
              <w:t>18,33</w:t>
            </w:r>
          </w:p>
        </w:tc>
        <w:tc>
          <w:tcPr>
            <w:tcW w:w="1425" w:type="dxa"/>
          </w:tcPr>
          <w:p w:rsidR="0047413D" w:rsidRPr="00BB5CFF" w:rsidRDefault="005A7F38" w:rsidP="005863E8">
            <w:r>
              <w:t xml:space="preserve">   </w:t>
            </w:r>
            <w:r w:rsidR="00B9199B">
              <w:t xml:space="preserve"> </w:t>
            </w:r>
            <w:r w:rsidR="00BB5CFF">
              <w:t xml:space="preserve"> </w:t>
            </w:r>
            <w:r w:rsidR="007D4B9E">
              <w:t>13,70</w:t>
            </w:r>
          </w:p>
        </w:tc>
        <w:tc>
          <w:tcPr>
            <w:tcW w:w="1844" w:type="dxa"/>
          </w:tcPr>
          <w:p w:rsidR="0047413D" w:rsidRPr="007D4B9E" w:rsidRDefault="00BB5CFF" w:rsidP="005863E8">
            <w:r>
              <w:rPr>
                <w:b/>
              </w:rPr>
              <w:t xml:space="preserve">      </w:t>
            </w:r>
            <w:r w:rsidR="007D4B9E">
              <w:t>18,68</w:t>
            </w:r>
          </w:p>
        </w:tc>
        <w:tc>
          <w:tcPr>
            <w:tcW w:w="1417" w:type="dxa"/>
          </w:tcPr>
          <w:p w:rsidR="0047413D" w:rsidRPr="00BB5CFF" w:rsidRDefault="005A7F38" w:rsidP="005863E8">
            <w:r>
              <w:t xml:space="preserve">    </w:t>
            </w:r>
            <w:r w:rsidR="00136C0E">
              <w:t xml:space="preserve"> </w:t>
            </w:r>
            <w:r w:rsidR="00BB5CFF">
              <w:t xml:space="preserve"> </w:t>
            </w:r>
            <w:r w:rsidR="007D4B9E">
              <w:t>268,34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136C0E" w:rsidP="005863E8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griki</w:t>
            </w:r>
            <w:r w:rsidR="00F315DA">
              <w:t>ų</w:t>
            </w:r>
            <w:proofErr w:type="spellEnd"/>
            <w:r w:rsidR="005E254D">
              <w:t xml:space="preserve"> </w:t>
            </w:r>
            <w:proofErr w:type="spellStart"/>
            <w:r w:rsidR="005E254D">
              <w:t>kruopū</w:t>
            </w:r>
            <w:proofErr w:type="spellEnd"/>
            <w:r w:rsidR="005E254D">
              <w:t xml:space="preserve"> </w:t>
            </w:r>
            <w:proofErr w:type="spellStart"/>
            <w:r w:rsidR="005E254D">
              <w:t>košė</w:t>
            </w:r>
            <w:proofErr w:type="spellEnd"/>
            <w:r w:rsidR="005E254D">
              <w:t xml:space="preserve"> </w:t>
            </w:r>
          </w:p>
        </w:tc>
        <w:tc>
          <w:tcPr>
            <w:tcW w:w="1418" w:type="dxa"/>
          </w:tcPr>
          <w:p w:rsidR="003D4F53" w:rsidRDefault="00F914BF" w:rsidP="005863E8">
            <w:r>
              <w:t xml:space="preserve">  </w:t>
            </w:r>
            <w:r w:rsidR="00136C0E">
              <w:t xml:space="preserve"> 7 </w:t>
            </w:r>
            <w:r w:rsidR="005E254D">
              <w:t>Gar</w:t>
            </w:r>
            <w:r>
              <w:t>/322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1</w:t>
            </w:r>
            <w:r w:rsidR="007C157F">
              <w:t>50</w:t>
            </w:r>
          </w:p>
        </w:tc>
        <w:tc>
          <w:tcPr>
            <w:tcW w:w="1430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 w:rsidR="00B9199B">
              <w:t>9,</w:t>
            </w:r>
            <w:r w:rsidR="007C157F">
              <w:t>20</w:t>
            </w:r>
          </w:p>
        </w:tc>
        <w:tc>
          <w:tcPr>
            <w:tcW w:w="1425" w:type="dxa"/>
          </w:tcPr>
          <w:p w:rsidR="003D4F53" w:rsidRDefault="005E254D" w:rsidP="005863E8">
            <w:r>
              <w:t xml:space="preserve">     </w:t>
            </w:r>
            <w:r w:rsidR="00B9199B">
              <w:t>7,</w:t>
            </w:r>
            <w:r w:rsidR="007C157F">
              <w:t>72</w:t>
            </w:r>
          </w:p>
        </w:tc>
        <w:tc>
          <w:tcPr>
            <w:tcW w:w="1844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 w:rsidR="00B9199B">
              <w:t>50,</w:t>
            </w:r>
            <w:r w:rsidR="007C157F">
              <w:t>33</w:t>
            </w:r>
          </w:p>
        </w:tc>
        <w:tc>
          <w:tcPr>
            <w:tcW w:w="1417" w:type="dxa"/>
          </w:tcPr>
          <w:p w:rsidR="003D4F53" w:rsidRDefault="005E254D" w:rsidP="005863E8">
            <w:r>
              <w:t xml:space="preserve">      </w:t>
            </w:r>
            <w:r w:rsidR="00B9199B">
              <w:t>306,</w:t>
            </w:r>
            <w:r w:rsidR="007C157F">
              <w:t>98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keptais</w:t>
            </w:r>
            <w:proofErr w:type="spellEnd"/>
            <w:r>
              <w:t xml:space="preserve"> </w:t>
            </w:r>
            <w:proofErr w:type="spellStart"/>
            <w:r>
              <w:t>svogūnais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D4F53" w:rsidRDefault="007D4B9E" w:rsidP="005863E8">
            <w:r>
              <w:t xml:space="preserve">     16 S</w:t>
            </w:r>
            <w:r w:rsidR="00F914BF">
              <w:t>/73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100</w:t>
            </w:r>
          </w:p>
        </w:tc>
        <w:tc>
          <w:tcPr>
            <w:tcW w:w="1430" w:type="dxa"/>
          </w:tcPr>
          <w:p w:rsidR="003D4F53" w:rsidRPr="007D4B9E" w:rsidRDefault="007D4B9E" w:rsidP="005863E8">
            <w:r>
              <w:rPr>
                <w:b/>
              </w:rPr>
              <w:t xml:space="preserve">    </w:t>
            </w:r>
            <w:r>
              <w:t xml:space="preserve">  1,73</w:t>
            </w:r>
          </w:p>
        </w:tc>
        <w:tc>
          <w:tcPr>
            <w:tcW w:w="1425" w:type="dxa"/>
          </w:tcPr>
          <w:p w:rsidR="003D4F53" w:rsidRDefault="007D4B9E" w:rsidP="005863E8">
            <w:r>
              <w:t xml:space="preserve">     5,14</w:t>
            </w:r>
          </w:p>
        </w:tc>
        <w:tc>
          <w:tcPr>
            <w:tcW w:w="1844" w:type="dxa"/>
          </w:tcPr>
          <w:p w:rsidR="003D4F53" w:rsidRPr="007D4B9E" w:rsidRDefault="007D4B9E" w:rsidP="005863E8">
            <w:r>
              <w:rPr>
                <w:b/>
              </w:rPr>
              <w:t xml:space="preserve">   </w:t>
            </w:r>
            <w:r>
              <w:t xml:space="preserve">   11,69</w:t>
            </w:r>
          </w:p>
        </w:tc>
        <w:tc>
          <w:tcPr>
            <w:tcW w:w="1417" w:type="dxa"/>
          </w:tcPr>
          <w:p w:rsidR="003D4F53" w:rsidRDefault="007D4B9E" w:rsidP="005863E8">
            <w:r>
              <w:t xml:space="preserve">      89,83</w:t>
            </w:r>
          </w:p>
        </w:tc>
      </w:tr>
      <w:tr w:rsidR="00AD2699" w:rsidRPr="005863E8" w:rsidTr="00F74788">
        <w:tc>
          <w:tcPr>
            <w:tcW w:w="5514" w:type="dxa"/>
          </w:tcPr>
          <w:p w:rsidR="00AD2699" w:rsidRPr="006B37B9" w:rsidRDefault="006B37B9" w:rsidP="005863E8">
            <w:pPr>
              <w:rPr>
                <w:lang w:val="lt-LT"/>
              </w:rPr>
            </w:pPr>
            <w:r>
              <w:rPr>
                <w:lang w:val="lt-LT"/>
              </w:rPr>
              <w:t>Šviežias agurkas</w:t>
            </w:r>
          </w:p>
        </w:tc>
        <w:tc>
          <w:tcPr>
            <w:tcW w:w="1418" w:type="dxa"/>
          </w:tcPr>
          <w:p w:rsidR="00AD2699" w:rsidRDefault="006B37B9" w:rsidP="005863E8">
            <w:r>
              <w:t xml:space="preserve">      36/93</w:t>
            </w:r>
          </w:p>
        </w:tc>
        <w:tc>
          <w:tcPr>
            <w:tcW w:w="1419" w:type="dxa"/>
          </w:tcPr>
          <w:p w:rsidR="00B9199B" w:rsidRPr="00B9199B" w:rsidRDefault="006B37B9" w:rsidP="005863E8">
            <w:r>
              <w:rPr>
                <w:b/>
              </w:rPr>
              <w:t xml:space="preserve">        </w:t>
            </w:r>
            <w:r w:rsidR="00B9199B">
              <w:t>75</w:t>
            </w:r>
          </w:p>
        </w:tc>
        <w:tc>
          <w:tcPr>
            <w:tcW w:w="1430" w:type="dxa"/>
          </w:tcPr>
          <w:p w:rsidR="00AD2699" w:rsidRPr="00B9199B" w:rsidRDefault="006B37B9" w:rsidP="005863E8">
            <w:r>
              <w:rPr>
                <w:b/>
              </w:rPr>
              <w:t xml:space="preserve">      </w:t>
            </w:r>
            <w:r w:rsidR="00B9199B">
              <w:t>0,60</w:t>
            </w:r>
          </w:p>
        </w:tc>
        <w:tc>
          <w:tcPr>
            <w:tcW w:w="1425" w:type="dxa"/>
          </w:tcPr>
          <w:p w:rsidR="00AD2699" w:rsidRDefault="006B37B9" w:rsidP="005863E8">
            <w:r>
              <w:t xml:space="preserve">     0,20</w:t>
            </w:r>
          </w:p>
        </w:tc>
        <w:tc>
          <w:tcPr>
            <w:tcW w:w="1844" w:type="dxa"/>
          </w:tcPr>
          <w:p w:rsidR="00AD2699" w:rsidRPr="00B9199B" w:rsidRDefault="006B37B9" w:rsidP="005863E8">
            <w:r>
              <w:rPr>
                <w:b/>
              </w:rPr>
              <w:t xml:space="preserve">       </w:t>
            </w:r>
            <w:r w:rsidR="00B9199B">
              <w:t>2,30</w:t>
            </w:r>
          </w:p>
        </w:tc>
        <w:tc>
          <w:tcPr>
            <w:tcW w:w="1417" w:type="dxa"/>
          </w:tcPr>
          <w:p w:rsidR="00AD2699" w:rsidRDefault="00B9199B" w:rsidP="005863E8">
            <w:r>
              <w:t xml:space="preserve">     </w:t>
            </w:r>
            <w:r w:rsidR="006B37B9">
              <w:t xml:space="preserve"> 11,00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D4F53" w:rsidRDefault="003D4F53" w:rsidP="005863E8"/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200</w:t>
            </w:r>
          </w:p>
        </w:tc>
        <w:tc>
          <w:tcPr>
            <w:tcW w:w="1430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</w:tcPr>
          <w:p w:rsidR="003D4F53" w:rsidRDefault="005E254D" w:rsidP="005863E8">
            <w:r>
              <w:t xml:space="preserve">     0,00 </w:t>
            </w:r>
          </w:p>
        </w:tc>
        <w:tc>
          <w:tcPr>
            <w:tcW w:w="1844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20,00</w:t>
            </w:r>
          </w:p>
        </w:tc>
        <w:tc>
          <w:tcPr>
            <w:tcW w:w="1417" w:type="dxa"/>
          </w:tcPr>
          <w:p w:rsidR="003D4F53" w:rsidRDefault="005E254D" w:rsidP="005863E8">
            <w:r>
              <w:t xml:space="preserve">      88</w:t>
            </w:r>
          </w:p>
        </w:tc>
      </w:tr>
      <w:tr w:rsidR="005E254D" w:rsidRPr="005863E8" w:rsidTr="00F74788">
        <w:tc>
          <w:tcPr>
            <w:tcW w:w="5514" w:type="dxa"/>
          </w:tcPr>
          <w:p w:rsidR="005E254D" w:rsidRDefault="005E254D" w:rsidP="005863E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5E254D" w:rsidRDefault="005E254D" w:rsidP="005863E8"/>
        </w:tc>
        <w:tc>
          <w:tcPr>
            <w:tcW w:w="1419" w:type="dxa"/>
          </w:tcPr>
          <w:p w:rsidR="005E254D" w:rsidRPr="005E254D" w:rsidRDefault="005E254D" w:rsidP="005863E8">
            <w:r>
              <w:rPr>
                <w:b/>
              </w:rPr>
              <w:t xml:space="preserve">       </w:t>
            </w:r>
            <w:r w:rsidR="00136C0E">
              <w:t>1</w:t>
            </w:r>
            <w:r>
              <w:t>00</w:t>
            </w:r>
          </w:p>
        </w:tc>
        <w:tc>
          <w:tcPr>
            <w:tcW w:w="1430" w:type="dxa"/>
          </w:tcPr>
          <w:p w:rsidR="005E254D" w:rsidRPr="005E254D" w:rsidRDefault="005E254D" w:rsidP="005863E8">
            <w:r>
              <w:rPr>
                <w:b/>
              </w:rPr>
              <w:t xml:space="preserve">      </w:t>
            </w:r>
            <w:r w:rsidR="00136C0E">
              <w:t>0,76</w:t>
            </w:r>
          </w:p>
        </w:tc>
        <w:tc>
          <w:tcPr>
            <w:tcW w:w="1425" w:type="dxa"/>
          </w:tcPr>
          <w:p w:rsidR="005E254D" w:rsidRDefault="00136C0E" w:rsidP="005863E8">
            <w:r>
              <w:t xml:space="preserve">     0,3</w:t>
            </w:r>
            <w:r w:rsidR="005E254D">
              <w:t>0</w:t>
            </w:r>
          </w:p>
        </w:tc>
        <w:tc>
          <w:tcPr>
            <w:tcW w:w="1844" w:type="dxa"/>
          </w:tcPr>
          <w:p w:rsidR="005E254D" w:rsidRPr="005E254D" w:rsidRDefault="005E254D" w:rsidP="005863E8">
            <w:r>
              <w:rPr>
                <w:b/>
              </w:rPr>
              <w:t xml:space="preserve">      </w:t>
            </w:r>
            <w:r w:rsidR="00136C0E">
              <w:t>13,94</w:t>
            </w:r>
          </w:p>
        </w:tc>
        <w:tc>
          <w:tcPr>
            <w:tcW w:w="1417" w:type="dxa"/>
          </w:tcPr>
          <w:p w:rsidR="005E254D" w:rsidRDefault="00136C0E" w:rsidP="005863E8">
            <w:r>
              <w:t xml:space="preserve">      56</w:t>
            </w:r>
          </w:p>
        </w:tc>
      </w:tr>
    </w:tbl>
    <w:p w:rsidR="00F74505" w:rsidRDefault="00F74505" w:rsidP="00F74788"/>
    <w:p w:rsidR="00714D5E" w:rsidRDefault="00714D5E" w:rsidP="00F74788"/>
    <w:p w:rsidR="00F74505" w:rsidRDefault="00F74505" w:rsidP="00F74788"/>
    <w:p w:rsidR="00F74505" w:rsidRDefault="00F74505" w:rsidP="00F74788"/>
    <w:p w:rsidR="00F74505" w:rsidRDefault="00F74505" w:rsidP="00F74788"/>
    <w:p w:rsidR="00245464" w:rsidRDefault="00245464" w:rsidP="00F74788">
      <w:proofErr w:type="spellStart"/>
      <w:r>
        <w:t>Pirma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2 </w:t>
      </w:r>
      <w:proofErr w:type="spellStart"/>
      <w:r>
        <w:t>diena</w:t>
      </w:r>
      <w:proofErr w:type="spellEnd"/>
      <w:r>
        <w:t xml:space="preserve"> </w:t>
      </w:r>
    </w:p>
    <w:p w:rsidR="00F74788" w:rsidRPr="005863E8" w:rsidRDefault="00F74788" w:rsidP="00F74788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F74788" w:rsidRPr="005863E8" w:rsidTr="00B9718B">
        <w:tc>
          <w:tcPr>
            <w:tcW w:w="5514" w:type="dxa"/>
            <w:vMerge w:val="restart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</w:p>
          <w:p w:rsidR="00F74788" w:rsidRPr="005863E8" w:rsidRDefault="00F74788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</w:p>
          <w:p w:rsidR="00F74788" w:rsidRPr="005863E8" w:rsidRDefault="00F74788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Rp</w:t>
            </w:r>
            <w:proofErr w:type="spellEnd"/>
            <w:r w:rsidRPr="005863E8"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</w:p>
          <w:p w:rsidR="00F74788" w:rsidRPr="005863E8" w:rsidRDefault="00F74788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maistinė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g</w:t>
            </w:r>
          </w:p>
        </w:tc>
        <w:tc>
          <w:tcPr>
            <w:tcW w:w="1417" w:type="dxa"/>
          </w:tcPr>
          <w:p w:rsidR="00F74788" w:rsidRPr="005863E8" w:rsidRDefault="00F74788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Energinė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kcal.</w:t>
            </w:r>
          </w:p>
        </w:tc>
      </w:tr>
      <w:tr w:rsidR="00F74788" w:rsidRPr="005863E8" w:rsidTr="00B9718B">
        <w:tc>
          <w:tcPr>
            <w:tcW w:w="5514" w:type="dxa"/>
            <w:vMerge/>
          </w:tcPr>
          <w:p w:rsidR="00F74788" w:rsidRPr="005863E8" w:rsidRDefault="00F74788" w:rsidP="00B9718B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F74788" w:rsidRPr="005863E8" w:rsidRDefault="00F74788" w:rsidP="00B9718B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F74788" w:rsidRPr="005863E8" w:rsidRDefault="00F74788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F74788" w:rsidRPr="005863E8" w:rsidRDefault="00F74788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</w:tcPr>
          <w:p w:rsidR="00F74788" w:rsidRPr="005863E8" w:rsidRDefault="00F74788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</w:tcPr>
          <w:p w:rsidR="00F74788" w:rsidRPr="005863E8" w:rsidRDefault="00F74788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</w:tcPr>
          <w:p w:rsidR="00F74788" w:rsidRPr="005863E8" w:rsidRDefault="00F74788" w:rsidP="00B9718B">
            <w:pPr>
              <w:rPr>
                <w:b/>
              </w:rPr>
            </w:pPr>
          </w:p>
        </w:tc>
      </w:tr>
      <w:tr w:rsidR="00F74788" w:rsidRPr="004D2338" w:rsidTr="00B9718B">
        <w:tc>
          <w:tcPr>
            <w:tcW w:w="5514" w:type="dxa"/>
          </w:tcPr>
          <w:p w:rsidR="00F74788" w:rsidRPr="00C80E47" w:rsidRDefault="00C80E47" w:rsidP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F74788" w:rsidRPr="004D2338" w:rsidRDefault="00B13BA0" w:rsidP="00B9718B">
            <w:r>
              <w:t xml:space="preserve">    </w:t>
            </w:r>
          </w:p>
        </w:tc>
        <w:tc>
          <w:tcPr>
            <w:tcW w:w="1419" w:type="dxa"/>
          </w:tcPr>
          <w:p w:rsidR="00F74788" w:rsidRPr="004D2338" w:rsidRDefault="00F74788" w:rsidP="00B9718B">
            <w:r>
              <w:t xml:space="preserve">      </w:t>
            </w:r>
          </w:p>
        </w:tc>
        <w:tc>
          <w:tcPr>
            <w:tcW w:w="1430" w:type="dxa"/>
          </w:tcPr>
          <w:p w:rsidR="00F74788" w:rsidRPr="004D2338" w:rsidRDefault="00B13BA0" w:rsidP="00B9718B">
            <w:r>
              <w:t xml:space="preserve">    </w:t>
            </w:r>
          </w:p>
        </w:tc>
        <w:tc>
          <w:tcPr>
            <w:tcW w:w="1425" w:type="dxa"/>
          </w:tcPr>
          <w:p w:rsidR="00F74788" w:rsidRPr="004D2338" w:rsidRDefault="00F74788" w:rsidP="00B9718B">
            <w:r>
              <w:t xml:space="preserve">    </w:t>
            </w:r>
          </w:p>
        </w:tc>
        <w:tc>
          <w:tcPr>
            <w:tcW w:w="1844" w:type="dxa"/>
          </w:tcPr>
          <w:p w:rsidR="00F74788" w:rsidRPr="004D2338" w:rsidRDefault="00F74788" w:rsidP="00B9718B">
            <w:r>
              <w:t xml:space="preserve">      </w:t>
            </w:r>
          </w:p>
        </w:tc>
        <w:tc>
          <w:tcPr>
            <w:tcW w:w="1417" w:type="dxa"/>
          </w:tcPr>
          <w:p w:rsidR="00F74788" w:rsidRPr="004D2338" w:rsidRDefault="00F74788" w:rsidP="00B9718B">
            <w:r>
              <w:t xml:space="preserve">     </w:t>
            </w:r>
          </w:p>
        </w:tc>
      </w:tr>
      <w:tr w:rsidR="00F74788" w:rsidRPr="003E1542" w:rsidTr="00B9718B">
        <w:tc>
          <w:tcPr>
            <w:tcW w:w="5514" w:type="dxa"/>
          </w:tcPr>
          <w:p w:rsidR="00F74788" w:rsidRPr="00C80E47" w:rsidRDefault="00C80E47" w:rsidP="00B9718B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</w:tcPr>
          <w:p w:rsidR="00F74788" w:rsidRPr="003E1542" w:rsidRDefault="009F3B36" w:rsidP="00B9718B">
            <w:r>
              <w:t xml:space="preserve">   </w:t>
            </w:r>
          </w:p>
        </w:tc>
        <w:tc>
          <w:tcPr>
            <w:tcW w:w="1419" w:type="dxa"/>
          </w:tcPr>
          <w:p w:rsidR="00F74788" w:rsidRPr="003E1542" w:rsidRDefault="00F74788" w:rsidP="00B9718B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</w:tcPr>
          <w:p w:rsidR="00F74788" w:rsidRPr="003E1542" w:rsidRDefault="00F74788" w:rsidP="00B9718B">
            <w:r>
              <w:t xml:space="preserve">    </w:t>
            </w:r>
          </w:p>
        </w:tc>
        <w:tc>
          <w:tcPr>
            <w:tcW w:w="1425" w:type="dxa"/>
          </w:tcPr>
          <w:p w:rsidR="00F74788" w:rsidRPr="003E1542" w:rsidRDefault="00F74788" w:rsidP="00B9718B">
            <w:r>
              <w:t xml:space="preserve">    </w:t>
            </w:r>
          </w:p>
        </w:tc>
        <w:tc>
          <w:tcPr>
            <w:tcW w:w="1844" w:type="dxa"/>
          </w:tcPr>
          <w:p w:rsidR="00F74788" w:rsidRPr="003E1542" w:rsidRDefault="00491536" w:rsidP="00B9718B">
            <w:r>
              <w:t xml:space="preserve">      </w:t>
            </w:r>
          </w:p>
        </w:tc>
        <w:tc>
          <w:tcPr>
            <w:tcW w:w="1417" w:type="dxa"/>
          </w:tcPr>
          <w:p w:rsidR="00F74788" w:rsidRPr="003E1542" w:rsidRDefault="00F74788" w:rsidP="00B9718B">
            <w:r>
              <w:rPr>
                <w:b/>
              </w:rPr>
              <w:t xml:space="preserve">     </w:t>
            </w:r>
          </w:p>
        </w:tc>
      </w:tr>
      <w:tr w:rsidR="00F74788" w:rsidRPr="003E1542" w:rsidTr="00B9718B">
        <w:tc>
          <w:tcPr>
            <w:tcW w:w="5514" w:type="dxa"/>
          </w:tcPr>
          <w:p w:rsidR="00F74788" w:rsidRPr="00E7679B" w:rsidRDefault="00D61121" w:rsidP="00B9718B">
            <w:proofErr w:type="spellStart"/>
            <w:r>
              <w:t>Daržovių</w:t>
            </w:r>
            <w:proofErr w:type="spellEnd"/>
            <w:r>
              <w:t xml:space="preserve">  </w:t>
            </w:r>
            <w:proofErr w:type="spellStart"/>
            <w:r>
              <w:t>sriuba</w:t>
            </w:r>
            <w:proofErr w:type="spellEnd"/>
            <w:r>
              <w:t xml:space="preserve"> </w:t>
            </w:r>
            <w:r w:rsidR="00C80E47">
              <w:t xml:space="preserve"> (T)</w:t>
            </w:r>
          </w:p>
        </w:tc>
        <w:tc>
          <w:tcPr>
            <w:tcW w:w="1418" w:type="dxa"/>
          </w:tcPr>
          <w:p w:rsidR="00F74788" w:rsidRPr="003E1542" w:rsidRDefault="005A7F38" w:rsidP="00B9718B">
            <w:r>
              <w:t xml:space="preserve">   </w:t>
            </w:r>
            <w:r w:rsidR="00B37EA3">
              <w:t xml:space="preserve"> </w:t>
            </w:r>
            <w:r w:rsidR="00D61121">
              <w:t>13</w:t>
            </w:r>
            <w:r w:rsidR="00C80E47">
              <w:t xml:space="preserve"> </w:t>
            </w:r>
            <w:proofErr w:type="spellStart"/>
            <w:r w:rsidR="00C80E47">
              <w:t>Sr</w:t>
            </w:r>
            <w:proofErr w:type="spellEnd"/>
            <w:r w:rsidR="00697616">
              <w:t>/</w:t>
            </w:r>
            <w:r w:rsidR="00D61121">
              <w:t>137</w:t>
            </w:r>
          </w:p>
        </w:tc>
        <w:tc>
          <w:tcPr>
            <w:tcW w:w="1419" w:type="dxa"/>
          </w:tcPr>
          <w:p w:rsidR="00F74788" w:rsidRPr="003E1542" w:rsidRDefault="00C80E47" w:rsidP="00B9718B">
            <w:r>
              <w:t xml:space="preserve">     </w:t>
            </w:r>
            <w:r w:rsidR="00A3313E">
              <w:t xml:space="preserve"> </w:t>
            </w:r>
            <w:r w:rsidR="00F74788">
              <w:t>150</w:t>
            </w:r>
          </w:p>
        </w:tc>
        <w:tc>
          <w:tcPr>
            <w:tcW w:w="1430" w:type="dxa"/>
          </w:tcPr>
          <w:p w:rsidR="00F74788" w:rsidRPr="003E1542" w:rsidRDefault="00F74788" w:rsidP="00B9718B">
            <w:r>
              <w:t xml:space="preserve">    </w:t>
            </w:r>
            <w:r w:rsidR="00D61121">
              <w:t>1,73</w:t>
            </w:r>
          </w:p>
        </w:tc>
        <w:tc>
          <w:tcPr>
            <w:tcW w:w="1425" w:type="dxa"/>
          </w:tcPr>
          <w:p w:rsidR="00F74788" w:rsidRPr="003E1542" w:rsidRDefault="00F74788" w:rsidP="00B9718B">
            <w:r>
              <w:t xml:space="preserve">    </w:t>
            </w:r>
            <w:r w:rsidR="00C80E47">
              <w:t>3,2</w:t>
            </w:r>
            <w:r w:rsidR="00D61121">
              <w:t>0</w:t>
            </w:r>
          </w:p>
        </w:tc>
        <w:tc>
          <w:tcPr>
            <w:tcW w:w="1844" w:type="dxa"/>
          </w:tcPr>
          <w:p w:rsidR="00F74788" w:rsidRPr="003E1542" w:rsidRDefault="00F74788" w:rsidP="00B9718B">
            <w:r>
              <w:rPr>
                <w:b/>
              </w:rPr>
              <w:t xml:space="preserve">      </w:t>
            </w:r>
            <w:r w:rsidR="00D61121">
              <w:t>9,86</w:t>
            </w:r>
          </w:p>
        </w:tc>
        <w:tc>
          <w:tcPr>
            <w:tcW w:w="1417" w:type="dxa"/>
          </w:tcPr>
          <w:p w:rsidR="00F74788" w:rsidRPr="003E1542" w:rsidRDefault="00F74788" w:rsidP="00B9718B">
            <w:r>
              <w:rPr>
                <w:b/>
              </w:rPr>
              <w:t xml:space="preserve">     </w:t>
            </w:r>
            <w:r w:rsidR="00D61121">
              <w:t>72,99</w:t>
            </w:r>
          </w:p>
        </w:tc>
      </w:tr>
      <w:tr w:rsidR="00F74788" w:rsidRPr="00D042A1" w:rsidTr="00B9718B">
        <w:tc>
          <w:tcPr>
            <w:tcW w:w="5514" w:type="dxa"/>
          </w:tcPr>
          <w:p w:rsidR="00F74788" w:rsidRPr="0047413D" w:rsidRDefault="00B37EA3" w:rsidP="00B9718B">
            <w:proofErr w:type="spellStart"/>
            <w:r>
              <w:t>V</w:t>
            </w:r>
            <w:r w:rsidR="00C80E47">
              <w:t>iso</w:t>
            </w:r>
            <w:proofErr w:type="spellEnd"/>
            <w:r w:rsidR="00C80E47">
              <w:t xml:space="preserve"> </w:t>
            </w:r>
            <w:proofErr w:type="spellStart"/>
            <w:r w:rsidR="00C80E47">
              <w:t>grūdo</w:t>
            </w:r>
            <w:proofErr w:type="spellEnd"/>
            <w:r w:rsidR="00C80E47">
              <w:t xml:space="preserve"> </w:t>
            </w:r>
            <w:proofErr w:type="spellStart"/>
            <w:r w:rsidR="00C80E47">
              <w:t>ruginė</w:t>
            </w:r>
            <w:proofErr w:type="spellEnd"/>
            <w:r w:rsidR="00C80E47">
              <w:t xml:space="preserve"> </w:t>
            </w:r>
            <w:proofErr w:type="spellStart"/>
            <w:r w:rsidR="00C80E47">
              <w:t>duona</w:t>
            </w:r>
            <w:proofErr w:type="spellEnd"/>
            <w:r w:rsidR="00C80E47">
              <w:t xml:space="preserve"> </w:t>
            </w:r>
          </w:p>
        </w:tc>
        <w:tc>
          <w:tcPr>
            <w:tcW w:w="1418" w:type="dxa"/>
          </w:tcPr>
          <w:p w:rsidR="00F74788" w:rsidRPr="00D042A1" w:rsidRDefault="00B37EA3" w:rsidP="00B9718B">
            <w:r>
              <w:t xml:space="preserve">    </w:t>
            </w:r>
            <w:r w:rsidR="00C80E47"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F74788" w:rsidRPr="00D042A1" w:rsidRDefault="00F74788" w:rsidP="00B9718B">
            <w:r>
              <w:t xml:space="preserve">     </w:t>
            </w:r>
            <w:r w:rsidR="00C80E47">
              <w:t xml:space="preserve"> 40</w:t>
            </w:r>
          </w:p>
        </w:tc>
        <w:tc>
          <w:tcPr>
            <w:tcW w:w="1430" w:type="dxa"/>
          </w:tcPr>
          <w:p w:rsidR="00F74788" w:rsidRPr="00D042A1" w:rsidRDefault="00F74788" w:rsidP="00B9718B">
            <w:r>
              <w:t xml:space="preserve">   </w:t>
            </w:r>
            <w:r w:rsidR="00B37EA3">
              <w:t xml:space="preserve"> </w:t>
            </w:r>
            <w:r w:rsidR="00C80E47">
              <w:t>2,96</w:t>
            </w:r>
          </w:p>
        </w:tc>
        <w:tc>
          <w:tcPr>
            <w:tcW w:w="1425" w:type="dxa"/>
          </w:tcPr>
          <w:p w:rsidR="00F74788" w:rsidRPr="00D042A1" w:rsidRDefault="00F74788" w:rsidP="00B9718B">
            <w:r>
              <w:t xml:space="preserve">    </w:t>
            </w:r>
            <w:r w:rsidR="00C80E47">
              <w:t>0,64</w:t>
            </w:r>
          </w:p>
        </w:tc>
        <w:tc>
          <w:tcPr>
            <w:tcW w:w="1844" w:type="dxa"/>
          </w:tcPr>
          <w:p w:rsidR="00F74788" w:rsidRPr="00D042A1" w:rsidRDefault="00F74788" w:rsidP="00B9718B">
            <w:r>
              <w:t xml:space="preserve">      </w:t>
            </w:r>
            <w:r w:rsidR="00C80E47">
              <w:t>17,06</w:t>
            </w:r>
          </w:p>
        </w:tc>
        <w:tc>
          <w:tcPr>
            <w:tcW w:w="1417" w:type="dxa"/>
          </w:tcPr>
          <w:p w:rsidR="00F74788" w:rsidRPr="00D042A1" w:rsidRDefault="00F74788" w:rsidP="00B9718B">
            <w:r>
              <w:t xml:space="preserve">     </w:t>
            </w:r>
            <w:r w:rsidR="00C80E47">
              <w:t>86,08</w:t>
            </w:r>
          </w:p>
        </w:tc>
      </w:tr>
      <w:tr w:rsidR="00F74788" w:rsidRPr="00D042A1" w:rsidTr="00B9718B">
        <w:tc>
          <w:tcPr>
            <w:tcW w:w="5514" w:type="dxa"/>
          </w:tcPr>
          <w:p w:rsidR="00F74788" w:rsidRPr="00206DF8" w:rsidRDefault="009D1622" w:rsidP="00B9718B">
            <w:pPr>
              <w:rPr>
                <w:lang w:val="pl-PL"/>
              </w:rPr>
            </w:pPr>
            <w:proofErr w:type="spellStart"/>
            <w:r w:rsidRPr="00206DF8">
              <w:rPr>
                <w:lang w:val="pl-PL"/>
              </w:rPr>
              <w:t>Troškinta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paukštiena</w:t>
            </w:r>
            <w:proofErr w:type="spellEnd"/>
            <w:r w:rsidR="00F315DA" w:rsidRPr="00206DF8">
              <w:rPr>
                <w:lang w:val="pl-PL"/>
              </w:rPr>
              <w:t xml:space="preserve"> </w:t>
            </w:r>
            <w:proofErr w:type="spellStart"/>
            <w:r w:rsidR="00F315DA" w:rsidRPr="00206DF8">
              <w:rPr>
                <w:lang w:val="pl-PL"/>
              </w:rPr>
              <w:t>su</w:t>
            </w:r>
            <w:proofErr w:type="spellEnd"/>
            <w:r w:rsidR="00F315DA" w:rsidRPr="00206DF8">
              <w:rPr>
                <w:lang w:val="pl-PL"/>
              </w:rPr>
              <w:t xml:space="preserve"> </w:t>
            </w:r>
            <w:proofErr w:type="spellStart"/>
            <w:r w:rsidR="00F315DA" w:rsidRPr="00206DF8">
              <w:rPr>
                <w:lang w:val="pl-PL"/>
              </w:rPr>
              <w:t>padaž</w:t>
            </w:r>
            <w:proofErr w:type="gramStart"/>
            <w:r w:rsidR="00F315DA" w:rsidRPr="00206DF8">
              <w:rPr>
                <w:lang w:val="pl-PL"/>
              </w:rPr>
              <w:t>u</w:t>
            </w:r>
            <w:proofErr w:type="spellEnd"/>
            <w:r w:rsidR="00F315DA" w:rsidRPr="00206DF8">
              <w:rPr>
                <w:lang w:val="pl-PL"/>
              </w:rPr>
              <w:t xml:space="preserve"> </w:t>
            </w:r>
            <w:r w:rsidR="00C80E47" w:rsidRPr="00206DF8">
              <w:rPr>
                <w:lang w:val="pl-PL"/>
              </w:rPr>
              <w:t xml:space="preserve"> (T</w:t>
            </w:r>
            <w:proofErr w:type="gramEnd"/>
            <w:r w:rsidR="00C80E47" w:rsidRPr="00206DF8">
              <w:rPr>
                <w:lang w:val="pl-PL"/>
              </w:rPr>
              <w:t>)</w:t>
            </w:r>
          </w:p>
        </w:tc>
        <w:tc>
          <w:tcPr>
            <w:tcW w:w="1418" w:type="dxa"/>
          </w:tcPr>
          <w:p w:rsidR="00F74788" w:rsidRPr="00D042A1" w:rsidRDefault="00710720" w:rsidP="00B9718B">
            <w:r w:rsidRPr="00206DF8">
              <w:rPr>
                <w:lang w:val="pl-PL"/>
              </w:rPr>
              <w:t xml:space="preserve">    </w:t>
            </w:r>
            <w:r w:rsidR="00F315DA">
              <w:t>29 A</w:t>
            </w:r>
            <w:r w:rsidR="00182A20">
              <w:t>/187</w:t>
            </w:r>
          </w:p>
        </w:tc>
        <w:tc>
          <w:tcPr>
            <w:tcW w:w="1419" w:type="dxa"/>
          </w:tcPr>
          <w:p w:rsidR="00F74788" w:rsidRPr="00637C2C" w:rsidRDefault="00F74788" w:rsidP="00B9718B">
            <w:r>
              <w:rPr>
                <w:b/>
              </w:rPr>
              <w:t xml:space="preserve">      </w:t>
            </w:r>
            <w:r w:rsidR="00101842">
              <w:t>100</w:t>
            </w:r>
            <w:r w:rsidR="009D1622">
              <w:t>/4</w:t>
            </w:r>
            <w:r w:rsidR="00F315DA">
              <w:t>0</w:t>
            </w:r>
          </w:p>
        </w:tc>
        <w:tc>
          <w:tcPr>
            <w:tcW w:w="1430" w:type="dxa"/>
          </w:tcPr>
          <w:p w:rsidR="00F74788" w:rsidRPr="00D042A1" w:rsidRDefault="00236413" w:rsidP="00B9718B">
            <w:r>
              <w:t xml:space="preserve">   </w:t>
            </w:r>
            <w:r w:rsidR="00637C2C">
              <w:t xml:space="preserve"> </w:t>
            </w:r>
            <w:r w:rsidR="00B87C8C">
              <w:t>28,</w:t>
            </w:r>
            <w:r w:rsidR="00101842">
              <w:t>16</w:t>
            </w:r>
          </w:p>
        </w:tc>
        <w:tc>
          <w:tcPr>
            <w:tcW w:w="1425" w:type="dxa"/>
          </w:tcPr>
          <w:p w:rsidR="00F74788" w:rsidRPr="00D042A1" w:rsidRDefault="00F74788" w:rsidP="00B9718B">
            <w:r>
              <w:t xml:space="preserve">    </w:t>
            </w:r>
            <w:r w:rsidR="00B87C8C">
              <w:t>12,</w:t>
            </w:r>
            <w:r w:rsidR="00101842">
              <w:t>77</w:t>
            </w:r>
          </w:p>
        </w:tc>
        <w:tc>
          <w:tcPr>
            <w:tcW w:w="1844" w:type="dxa"/>
          </w:tcPr>
          <w:p w:rsidR="00F74788" w:rsidRPr="00D042A1" w:rsidRDefault="00F74788" w:rsidP="00B9718B">
            <w:r>
              <w:t xml:space="preserve">      </w:t>
            </w:r>
            <w:r w:rsidR="00B87C8C">
              <w:t>25,</w:t>
            </w:r>
            <w:r w:rsidR="00101842">
              <w:t>11</w:t>
            </w:r>
          </w:p>
        </w:tc>
        <w:tc>
          <w:tcPr>
            <w:tcW w:w="1417" w:type="dxa"/>
          </w:tcPr>
          <w:p w:rsidR="00F74788" w:rsidRPr="00D042A1" w:rsidRDefault="00F74788" w:rsidP="00B9718B">
            <w:r>
              <w:t xml:space="preserve">     </w:t>
            </w:r>
            <w:r w:rsidR="00B87C8C">
              <w:t>2</w:t>
            </w:r>
            <w:r w:rsidR="009D1622">
              <w:t>38,85</w:t>
            </w:r>
          </w:p>
        </w:tc>
      </w:tr>
      <w:tr w:rsidR="00F74788" w:rsidRPr="00BB5CFF" w:rsidTr="00B9718B">
        <w:tc>
          <w:tcPr>
            <w:tcW w:w="5514" w:type="dxa"/>
          </w:tcPr>
          <w:p w:rsidR="00F74788" w:rsidRPr="008914B0" w:rsidRDefault="0044415C" w:rsidP="00B9718B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perli</w:t>
            </w:r>
            <w:r w:rsidR="00F315DA">
              <w:t>nių</w:t>
            </w:r>
            <w:proofErr w:type="spellEnd"/>
            <w:r w:rsidR="002768C7">
              <w:t xml:space="preserve"> </w:t>
            </w:r>
            <w:proofErr w:type="spellStart"/>
            <w:r w:rsidR="002768C7">
              <w:t>kruopų</w:t>
            </w:r>
            <w:proofErr w:type="spellEnd"/>
            <w:r w:rsidR="002768C7">
              <w:t xml:space="preserve"> </w:t>
            </w:r>
            <w:proofErr w:type="spellStart"/>
            <w:r w:rsidR="002768C7">
              <w:t>košė</w:t>
            </w:r>
            <w:proofErr w:type="spellEnd"/>
          </w:p>
        </w:tc>
        <w:tc>
          <w:tcPr>
            <w:tcW w:w="1418" w:type="dxa"/>
          </w:tcPr>
          <w:p w:rsidR="00F74788" w:rsidRPr="00BB5CFF" w:rsidRDefault="00F74788" w:rsidP="00B9718B">
            <w:r>
              <w:rPr>
                <w:b/>
              </w:rPr>
              <w:t xml:space="preserve">  </w:t>
            </w:r>
            <w:r w:rsidR="005A7F38">
              <w:t xml:space="preserve"> </w:t>
            </w:r>
            <w:r w:rsidR="0044415C">
              <w:t>6</w:t>
            </w:r>
            <w:r w:rsidR="002768C7">
              <w:t xml:space="preserve"> Gar</w:t>
            </w:r>
            <w:r w:rsidR="00563D11">
              <w:t>/321</w:t>
            </w:r>
          </w:p>
        </w:tc>
        <w:tc>
          <w:tcPr>
            <w:tcW w:w="1419" w:type="dxa"/>
          </w:tcPr>
          <w:p w:rsidR="00F74788" w:rsidRPr="00BB5CFF" w:rsidRDefault="00F74788" w:rsidP="00B9718B">
            <w:r>
              <w:t xml:space="preserve">      </w:t>
            </w:r>
            <w:r w:rsidR="007E0B6A">
              <w:t>100</w:t>
            </w:r>
          </w:p>
        </w:tc>
        <w:tc>
          <w:tcPr>
            <w:tcW w:w="1430" w:type="dxa"/>
          </w:tcPr>
          <w:p w:rsidR="00F74788" w:rsidRPr="007E0B6A" w:rsidRDefault="00F74788" w:rsidP="00B9718B">
            <w:r>
              <w:rPr>
                <w:b/>
              </w:rPr>
              <w:t xml:space="preserve">   </w:t>
            </w:r>
            <w:r w:rsidR="007E0B6A">
              <w:rPr>
                <w:b/>
              </w:rPr>
              <w:t xml:space="preserve"> </w:t>
            </w:r>
            <w:r w:rsidR="0044415C">
              <w:t>3,32</w:t>
            </w:r>
          </w:p>
        </w:tc>
        <w:tc>
          <w:tcPr>
            <w:tcW w:w="1425" w:type="dxa"/>
          </w:tcPr>
          <w:p w:rsidR="00F74788" w:rsidRPr="00BB5CFF" w:rsidRDefault="00F74788" w:rsidP="00B9718B">
            <w:r>
              <w:t xml:space="preserve">    </w:t>
            </w:r>
            <w:r w:rsidR="0044415C">
              <w:t>4,62</w:t>
            </w:r>
          </w:p>
        </w:tc>
        <w:tc>
          <w:tcPr>
            <w:tcW w:w="1844" w:type="dxa"/>
          </w:tcPr>
          <w:p w:rsidR="00F74788" w:rsidRPr="00BB5CFF" w:rsidRDefault="00F74788" w:rsidP="00B9718B">
            <w:r>
              <w:t xml:space="preserve">      </w:t>
            </w:r>
            <w:r w:rsidR="0044415C">
              <w:t>25,11</w:t>
            </w:r>
          </w:p>
        </w:tc>
        <w:tc>
          <w:tcPr>
            <w:tcW w:w="1417" w:type="dxa"/>
          </w:tcPr>
          <w:p w:rsidR="00F74788" w:rsidRPr="007E0B6A" w:rsidRDefault="00F74788" w:rsidP="00B9718B">
            <w:r>
              <w:rPr>
                <w:b/>
              </w:rPr>
              <w:t xml:space="preserve">     </w:t>
            </w:r>
            <w:r w:rsidR="0044415C">
              <w:t>147,68</w:t>
            </w:r>
          </w:p>
        </w:tc>
      </w:tr>
      <w:tr w:rsidR="00F74788" w:rsidRPr="005863E8" w:rsidTr="00B9718B">
        <w:tc>
          <w:tcPr>
            <w:tcW w:w="5514" w:type="dxa"/>
          </w:tcPr>
          <w:p w:rsidR="00F74788" w:rsidRPr="008914B0" w:rsidRDefault="002768C7" w:rsidP="00245464">
            <w:proofErr w:type="spellStart"/>
            <w:r>
              <w:t>Ridikų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obuoliais</w:t>
            </w:r>
            <w:proofErr w:type="spellEnd"/>
            <w:r>
              <w:t xml:space="preserve"> , </w:t>
            </w:r>
            <w:proofErr w:type="spellStart"/>
            <w:r>
              <w:t>morkomis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al.padažu</w:t>
            </w:r>
            <w:proofErr w:type="spellEnd"/>
            <w:r w:rsidR="00B37EA3">
              <w:t xml:space="preserve"> </w:t>
            </w:r>
          </w:p>
        </w:tc>
        <w:tc>
          <w:tcPr>
            <w:tcW w:w="1418" w:type="dxa"/>
          </w:tcPr>
          <w:p w:rsidR="00F74788" w:rsidRPr="002768C7" w:rsidRDefault="002768C7" w:rsidP="00B9718B">
            <w:r>
              <w:rPr>
                <w:b/>
              </w:rPr>
              <w:t xml:space="preserve">    </w:t>
            </w:r>
            <w:r>
              <w:t>53 S</w:t>
            </w:r>
            <w:r w:rsidR="00182A20">
              <w:t>/110</w:t>
            </w:r>
            <w:r>
              <w:t xml:space="preserve"> </w:t>
            </w:r>
          </w:p>
        </w:tc>
        <w:tc>
          <w:tcPr>
            <w:tcW w:w="1419" w:type="dxa"/>
          </w:tcPr>
          <w:p w:rsidR="00F74788" w:rsidRPr="00245464" w:rsidRDefault="00245464" w:rsidP="00B9718B">
            <w:r>
              <w:rPr>
                <w:b/>
              </w:rPr>
              <w:t xml:space="preserve">      </w:t>
            </w:r>
            <w:r w:rsidR="002768C7">
              <w:t>75</w:t>
            </w:r>
          </w:p>
        </w:tc>
        <w:tc>
          <w:tcPr>
            <w:tcW w:w="1430" w:type="dxa"/>
          </w:tcPr>
          <w:p w:rsidR="00F74788" w:rsidRPr="007D4B9E" w:rsidRDefault="00236413" w:rsidP="00B9718B">
            <w:pPr>
              <w:rPr>
                <w:lang w:val="lt-LT"/>
              </w:rPr>
            </w:pPr>
            <w:r>
              <w:rPr>
                <w:b/>
              </w:rPr>
              <w:t xml:space="preserve">   </w:t>
            </w:r>
            <w:r w:rsidR="007D4B9E">
              <w:rPr>
                <w:b/>
              </w:rPr>
              <w:t xml:space="preserve"> </w:t>
            </w:r>
            <w:r w:rsidR="007D4B9E">
              <w:t>0,675</w:t>
            </w:r>
          </w:p>
        </w:tc>
        <w:tc>
          <w:tcPr>
            <w:tcW w:w="1425" w:type="dxa"/>
          </w:tcPr>
          <w:p w:rsidR="00F74788" w:rsidRPr="007D4B9E" w:rsidRDefault="00236413" w:rsidP="00B9718B">
            <w:r>
              <w:rPr>
                <w:b/>
              </w:rPr>
              <w:t xml:space="preserve">   </w:t>
            </w:r>
            <w:r w:rsidR="007D4B9E">
              <w:rPr>
                <w:b/>
              </w:rPr>
              <w:t xml:space="preserve"> </w:t>
            </w:r>
            <w:r w:rsidR="007D4B9E">
              <w:t>7,20</w:t>
            </w:r>
          </w:p>
        </w:tc>
        <w:tc>
          <w:tcPr>
            <w:tcW w:w="1844" w:type="dxa"/>
          </w:tcPr>
          <w:p w:rsidR="00F74788" w:rsidRPr="007D4B9E" w:rsidRDefault="00236413" w:rsidP="00B9718B">
            <w:r>
              <w:rPr>
                <w:b/>
              </w:rPr>
              <w:t xml:space="preserve">      </w:t>
            </w:r>
            <w:r w:rsidR="007D4B9E">
              <w:t>6,285</w:t>
            </w:r>
          </w:p>
        </w:tc>
        <w:tc>
          <w:tcPr>
            <w:tcW w:w="1417" w:type="dxa"/>
          </w:tcPr>
          <w:p w:rsidR="00F74788" w:rsidRPr="007D4B9E" w:rsidRDefault="003B6AB4" w:rsidP="00B9718B">
            <w:r>
              <w:rPr>
                <w:b/>
              </w:rPr>
              <w:t xml:space="preserve">     </w:t>
            </w:r>
            <w:r w:rsidR="007D4B9E">
              <w:t>87,21</w:t>
            </w:r>
          </w:p>
        </w:tc>
      </w:tr>
      <w:tr w:rsidR="00AD2699" w:rsidRPr="005863E8" w:rsidTr="00B9718B">
        <w:tc>
          <w:tcPr>
            <w:tcW w:w="5514" w:type="dxa"/>
          </w:tcPr>
          <w:p w:rsidR="00AD2699" w:rsidRDefault="00AD2699" w:rsidP="00245464">
            <w:proofErr w:type="spellStart"/>
            <w:r>
              <w:t>Pomidorai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AD2699" w:rsidRPr="00AD2699" w:rsidRDefault="00AD2699" w:rsidP="00B9718B">
            <w:r>
              <w:rPr>
                <w:b/>
              </w:rPr>
              <w:t xml:space="preserve">    </w:t>
            </w:r>
            <w:r>
              <w:t>37/94</w:t>
            </w:r>
          </w:p>
        </w:tc>
        <w:tc>
          <w:tcPr>
            <w:tcW w:w="1419" w:type="dxa"/>
          </w:tcPr>
          <w:p w:rsidR="00AD2699" w:rsidRPr="00AD2699" w:rsidRDefault="00AD2699" w:rsidP="00B9718B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0" w:type="dxa"/>
          </w:tcPr>
          <w:p w:rsidR="00AD2699" w:rsidRPr="00AD2699" w:rsidRDefault="00AD2699" w:rsidP="00B9718B">
            <w:r>
              <w:rPr>
                <w:b/>
              </w:rPr>
              <w:t xml:space="preserve">    </w:t>
            </w:r>
            <w:r>
              <w:t>0,50</w:t>
            </w:r>
          </w:p>
        </w:tc>
        <w:tc>
          <w:tcPr>
            <w:tcW w:w="1425" w:type="dxa"/>
          </w:tcPr>
          <w:p w:rsidR="00AD2699" w:rsidRPr="00AD2699" w:rsidRDefault="00AD2699" w:rsidP="00B9718B">
            <w:r>
              <w:rPr>
                <w:b/>
              </w:rPr>
              <w:t xml:space="preserve">    </w:t>
            </w:r>
            <w:r>
              <w:t>0,10</w:t>
            </w:r>
          </w:p>
        </w:tc>
        <w:tc>
          <w:tcPr>
            <w:tcW w:w="1844" w:type="dxa"/>
          </w:tcPr>
          <w:p w:rsidR="00AD2699" w:rsidRPr="00AD2699" w:rsidRDefault="00AD2699" w:rsidP="00B9718B">
            <w:r>
              <w:rPr>
                <w:b/>
              </w:rPr>
              <w:t xml:space="preserve">      </w:t>
            </w:r>
            <w:r>
              <w:t>2,05</w:t>
            </w:r>
          </w:p>
        </w:tc>
        <w:tc>
          <w:tcPr>
            <w:tcW w:w="1417" w:type="dxa"/>
          </w:tcPr>
          <w:p w:rsidR="00AD2699" w:rsidRPr="00AD2699" w:rsidRDefault="00AD2699" w:rsidP="00B9718B">
            <w:r>
              <w:rPr>
                <w:b/>
              </w:rPr>
              <w:t xml:space="preserve">     </w:t>
            </w:r>
            <w:r>
              <w:t>8,50</w:t>
            </w:r>
          </w:p>
        </w:tc>
      </w:tr>
      <w:tr w:rsidR="00F74788" w:rsidRPr="00BB5CFF" w:rsidTr="00B9718B">
        <w:tc>
          <w:tcPr>
            <w:tcW w:w="5514" w:type="dxa"/>
          </w:tcPr>
          <w:p w:rsidR="00F74788" w:rsidRPr="008914B0" w:rsidRDefault="0044415C" w:rsidP="00B9718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F74788" w:rsidRPr="00BB5CFF" w:rsidRDefault="00245464" w:rsidP="00B9718B">
            <w:r>
              <w:t xml:space="preserve">    </w:t>
            </w:r>
          </w:p>
        </w:tc>
        <w:tc>
          <w:tcPr>
            <w:tcW w:w="1419" w:type="dxa"/>
          </w:tcPr>
          <w:p w:rsidR="00F74788" w:rsidRPr="0044415C" w:rsidRDefault="00F74788" w:rsidP="00B9718B">
            <w:r>
              <w:rPr>
                <w:b/>
              </w:rPr>
              <w:t xml:space="preserve">    </w:t>
            </w:r>
            <w:r w:rsidR="0044415C">
              <w:rPr>
                <w:b/>
              </w:rPr>
              <w:t xml:space="preserve"> </w:t>
            </w:r>
            <w:r w:rsidR="0044415C">
              <w:t>100</w:t>
            </w:r>
          </w:p>
        </w:tc>
        <w:tc>
          <w:tcPr>
            <w:tcW w:w="1430" w:type="dxa"/>
          </w:tcPr>
          <w:p w:rsidR="00F74788" w:rsidRPr="0044415C" w:rsidRDefault="00F74788" w:rsidP="00B9718B">
            <w:r>
              <w:rPr>
                <w:b/>
              </w:rPr>
              <w:t xml:space="preserve">    </w:t>
            </w:r>
            <w:r w:rsidR="0044415C">
              <w:t>0,76</w:t>
            </w:r>
          </w:p>
        </w:tc>
        <w:tc>
          <w:tcPr>
            <w:tcW w:w="1425" w:type="dxa"/>
          </w:tcPr>
          <w:p w:rsidR="00F74788" w:rsidRPr="00BB5CFF" w:rsidRDefault="00236413" w:rsidP="00B9718B">
            <w:r>
              <w:t xml:space="preserve">   </w:t>
            </w:r>
            <w:r w:rsidR="00F74788">
              <w:t xml:space="preserve"> </w:t>
            </w:r>
            <w:r w:rsidR="0044415C">
              <w:t>0,30</w:t>
            </w:r>
          </w:p>
        </w:tc>
        <w:tc>
          <w:tcPr>
            <w:tcW w:w="1844" w:type="dxa"/>
          </w:tcPr>
          <w:p w:rsidR="00F74788" w:rsidRPr="0044415C" w:rsidRDefault="00F74788" w:rsidP="00B9718B">
            <w:r>
              <w:rPr>
                <w:b/>
              </w:rPr>
              <w:t xml:space="preserve">      </w:t>
            </w:r>
            <w:r w:rsidR="0044415C">
              <w:t>13,94</w:t>
            </w:r>
          </w:p>
        </w:tc>
        <w:tc>
          <w:tcPr>
            <w:tcW w:w="1417" w:type="dxa"/>
          </w:tcPr>
          <w:p w:rsidR="00F74788" w:rsidRPr="00BB5CFF" w:rsidRDefault="00B87C8C" w:rsidP="00B9718B">
            <w:r>
              <w:t xml:space="preserve">     </w:t>
            </w:r>
            <w:r w:rsidR="0044415C">
              <w:t>56</w:t>
            </w:r>
          </w:p>
        </w:tc>
      </w:tr>
      <w:tr w:rsidR="00E813DB" w:rsidRPr="00BB5CFF" w:rsidTr="00B9718B">
        <w:tc>
          <w:tcPr>
            <w:tcW w:w="5514" w:type="dxa"/>
          </w:tcPr>
          <w:p w:rsidR="00E813DB" w:rsidRPr="008914B0" w:rsidRDefault="00101842" w:rsidP="00B9718B">
            <w:proofErr w:type="spellStart"/>
            <w:r>
              <w:t>Pienas</w:t>
            </w:r>
            <w:proofErr w:type="spellEnd"/>
          </w:p>
        </w:tc>
        <w:tc>
          <w:tcPr>
            <w:tcW w:w="1418" w:type="dxa"/>
          </w:tcPr>
          <w:p w:rsidR="00E813DB" w:rsidRDefault="00E813DB" w:rsidP="00B9718B"/>
        </w:tc>
        <w:tc>
          <w:tcPr>
            <w:tcW w:w="1419" w:type="dxa"/>
          </w:tcPr>
          <w:p w:rsidR="00E813DB" w:rsidRPr="00B9199B" w:rsidRDefault="00101842" w:rsidP="00B9718B">
            <w:r>
              <w:rPr>
                <w:b/>
              </w:rPr>
              <w:t xml:space="preserve">     </w:t>
            </w:r>
            <w:r w:rsidR="00B9199B">
              <w:t>120</w:t>
            </w:r>
          </w:p>
        </w:tc>
        <w:tc>
          <w:tcPr>
            <w:tcW w:w="1430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E813DB" w:rsidRDefault="00E813DB" w:rsidP="00B9718B"/>
        </w:tc>
        <w:tc>
          <w:tcPr>
            <w:tcW w:w="1844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E813DB" w:rsidRDefault="00E813DB" w:rsidP="00B9718B"/>
        </w:tc>
      </w:tr>
      <w:tr w:rsidR="00E813DB" w:rsidRPr="00BB5CFF" w:rsidTr="00B9718B">
        <w:tc>
          <w:tcPr>
            <w:tcW w:w="5514" w:type="dxa"/>
          </w:tcPr>
          <w:p w:rsidR="00E813DB" w:rsidRPr="008914B0" w:rsidRDefault="00E813DB" w:rsidP="00B9718B"/>
        </w:tc>
        <w:tc>
          <w:tcPr>
            <w:tcW w:w="1418" w:type="dxa"/>
          </w:tcPr>
          <w:p w:rsidR="00E813DB" w:rsidRDefault="00E813DB" w:rsidP="00B9718B"/>
        </w:tc>
        <w:tc>
          <w:tcPr>
            <w:tcW w:w="1419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E813DB" w:rsidRDefault="00E813DB" w:rsidP="00B9718B"/>
        </w:tc>
        <w:tc>
          <w:tcPr>
            <w:tcW w:w="1844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E813DB" w:rsidRDefault="00E813DB" w:rsidP="00B9718B"/>
        </w:tc>
      </w:tr>
      <w:tr w:rsidR="00C80E47" w:rsidRPr="00BB5CFF" w:rsidTr="00B9718B">
        <w:tc>
          <w:tcPr>
            <w:tcW w:w="5514" w:type="dxa"/>
          </w:tcPr>
          <w:p w:rsidR="00C80E47" w:rsidRPr="002768C7" w:rsidRDefault="002768C7" w:rsidP="00B9718B">
            <w:pPr>
              <w:rPr>
                <w:b/>
              </w:rPr>
            </w:pPr>
            <w:r>
              <w:t xml:space="preserve">                               </w:t>
            </w:r>
            <w:r>
              <w:rPr>
                <w:b/>
              </w:rPr>
              <w:t xml:space="preserve">11 -18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C80E47" w:rsidRDefault="00C80E47" w:rsidP="00B9718B"/>
        </w:tc>
        <w:tc>
          <w:tcPr>
            <w:tcW w:w="1419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C80E47" w:rsidRDefault="00C80E47" w:rsidP="00B9718B"/>
        </w:tc>
        <w:tc>
          <w:tcPr>
            <w:tcW w:w="1844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C80E47" w:rsidRDefault="00C80E47" w:rsidP="00B9718B"/>
        </w:tc>
      </w:tr>
      <w:tr w:rsidR="00C80E47" w:rsidRPr="00BB5CFF" w:rsidTr="00B9718B">
        <w:tc>
          <w:tcPr>
            <w:tcW w:w="5514" w:type="dxa"/>
          </w:tcPr>
          <w:p w:rsidR="00C80E47" w:rsidRPr="002768C7" w:rsidRDefault="002768C7" w:rsidP="00B9718B">
            <w:pPr>
              <w:rPr>
                <w:b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C80E47" w:rsidRDefault="00C80E47" w:rsidP="00B9718B"/>
        </w:tc>
        <w:tc>
          <w:tcPr>
            <w:tcW w:w="1419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C80E47" w:rsidRDefault="00C80E47" w:rsidP="00B9718B"/>
        </w:tc>
        <w:tc>
          <w:tcPr>
            <w:tcW w:w="1844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C80E47" w:rsidRDefault="00C80E47" w:rsidP="00B9718B"/>
        </w:tc>
      </w:tr>
      <w:tr w:rsidR="00C80E47" w:rsidRPr="00BB5CFF" w:rsidTr="00B9718B">
        <w:tc>
          <w:tcPr>
            <w:tcW w:w="5514" w:type="dxa"/>
          </w:tcPr>
          <w:p w:rsidR="00C80E47" w:rsidRDefault="00D61121" w:rsidP="00B9718B">
            <w:proofErr w:type="spellStart"/>
            <w:r>
              <w:t>Daržovių</w:t>
            </w:r>
            <w:proofErr w:type="spellEnd"/>
            <w:r>
              <w:t xml:space="preserve">  </w:t>
            </w:r>
            <w:proofErr w:type="spellStart"/>
            <w:r>
              <w:t>sriuba</w:t>
            </w:r>
            <w:proofErr w:type="spellEnd"/>
            <w:r>
              <w:t xml:space="preserve"> </w:t>
            </w:r>
            <w:r w:rsidR="002768C7">
              <w:t xml:space="preserve"> (T)</w:t>
            </w:r>
          </w:p>
        </w:tc>
        <w:tc>
          <w:tcPr>
            <w:tcW w:w="1418" w:type="dxa"/>
          </w:tcPr>
          <w:p w:rsidR="00C80E47" w:rsidRDefault="00697616" w:rsidP="00B9718B">
            <w:r>
              <w:t xml:space="preserve">    </w:t>
            </w:r>
            <w:r w:rsidR="00D61121">
              <w:t xml:space="preserve">13 </w:t>
            </w:r>
            <w:proofErr w:type="spellStart"/>
            <w:r w:rsidR="002768C7">
              <w:t>Sr</w:t>
            </w:r>
            <w:proofErr w:type="spellEnd"/>
            <w:r>
              <w:t>/1</w:t>
            </w:r>
            <w:r w:rsidR="00D61121">
              <w:t>37</w:t>
            </w:r>
          </w:p>
        </w:tc>
        <w:tc>
          <w:tcPr>
            <w:tcW w:w="1419" w:type="dxa"/>
          </w:tcPr>
          <w:p w:rsidR="00C80E47" w:rsidRPr="002768C7" w:rsidRDefault="002768C7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C80E47" w:rsidRPr="002768C7" w:rsidRDefault="002768C7" w:rsidP="00B9718B">
            <w:r>
              <w:rPr>
                <w:b/>
              </w:rPr>
              <w:t xml:space="preserve">     </w:t>
            </w:r>
            <w:r w:rsidR="00D61121">
              <w:t>1,73</w:t>
            </w:r>
          </w:p>
        </w:tc>
        <w:tc>
          <w:tcPr>
            <w:tcW w:w="1425" w:type="dxa"/>
          </w:tcPr>
          <w:p w:rsidR="00C80E47" w:rsidRDefault="002768C7" w:rsidP="00B9718B">
            <w:r>
              <w:t xml:space="preserve">     3,2</w:t>
            </w:r>
            <w:r w:rsidR="00D61121">
              <w:t>0</w:t>
            </w:r>
          </w:p>
        </w:tc>
        <w:tc>
          <w:tcPr>
            <w:tcW w:w="1844" w:type="dxa"/>
          </w:tcPr>
          <w:p w:rsidR="00C80E47" w:rsidRPr="002768C7" w:rsidRDefault="002768C7" w:rsidP="00B9718B">
            <w:r>
              <w:rPr>
                <w:b/>
              </w:rPr>
              <w:t xml:space="preserve">       </w:t>
            </w:r>
            <w:r w:rsidR="00D61121">
              <w:t>9,86</w:t>
            </w:r>
          </w:p>
        </w:tc>
        <w:tc>
          <w:tcPr>
            <w:tcW w:w="1417" w:type="dxa"/>
          </w:tcPr>
          <w:p w:rsidR="00C80E47" w:rsidRDefault="002768C7" w:rsidP="00B9718B">
            <w:r>
              <w:t xml:space="preserve">     </w:t>
            </w:r>
            <w:r w:rsidR="00D61121">
              <w:t>72,99</w:t>
            </w:r>
          </w:p>
        </w:tc>
      </w:tr>
      <w:tr w:rsidR="00C80E47" w:rsidRPr="00BB5CFF" w:rsidTr="00B9718B">
        <w:tc>
          <w:tcPr>
            <w:tcW w:w="5514" w:type="dxa"/>
          </w:tcPr>
          <w:p w:rsidR="00C80E47" w:rsidRDefault="002768C7" w:rsidP="00B9718B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C80E47" w:rsidRDefault="002768C7" w:rsidP="00B9718B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</w:tcPr>
          <w:p w:rsidR="00C80E47" w:rsidRPr="002768C7" w:rsidRDefault="002768C7" w:rsidP="00B9718B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</w:tcPr>
          <w:p w:rsidR="00C80E47" w:rsidRPr="002768C7" w:rsidRDefault="002768C7" w:rsidP="00B9718B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C80E47" w:rsidRDefault="002768C7" w:rsidP="00B9718B">
            <w:r>
              <w:t xml:space="preserve">     0,64 </w:t>
            </w:r>
          </w:p>
        </w:tc>
        <w:tc>
          <w:tcPr>
            <w:tcW w:w="1844" w:type="dxa"/>
          </w:tcPr>
          <w:p w:rsidR="00C80E47" w:rsidRPr="002768C7" w:rsidRDefault="002768C7" w:rsidP="00B9718B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</w:tcPr>
          <w:p w:rsidR="00C80E47" w:rsidRDefault="002768C7" w:rsidP="00B9718B">
            <w:r>
              <w:t xml:space="preserve">     86,08</w:t>
            </w:r>
          </w:p>
        </w:tc>
      </w:tr>
      <w:tr w:rsidR="00C80E47" w:rsidRPr="00BB5CFF" w:rsidTr="00B9718B">
        <w:tc>
          <w:tcPr>
            <w:tcW w:w="5514" w:type="dxa"/>
          </w:tcPr>
          <w:p w:rsidR="00C80E47" w:rsidRPr="00206DF8" w:rsidRDefault="002768C7" w:rsidP="00B9718B">
            <w:pPr>
              <w:rPr>
                <w:lang w:val="pl-PL"/>
              </w:rPr>
            </w:pPr>
            <w:r w:rsidRPr="00206DF8">
              <w:rPr>
                <w:lang w:val="pl-PL"/>
              </w:rPr>
              <w:t xml:space="preserve"> </w:t>
            </w:r>
            <w:proofErr w:type="spellStart"/>
            <w:r w:rsidR="008D3706" w:rsidRPr="00206DF8">
              <w:rPr>
                <w:lang w:val="pl-PL"/>
              </w:rPr>
              <w:t>Troškinta</w:t>
            </w:r>
            <w:proofErr w:type="spellEnd"/>
            <w:r w:rsidR="008D3706" w:rsidRPr="00206DF8">
              <w:rPr>
                <w:lang w:val="pl-PL"/>
              </w:rPr>
              <w:t xml:space="preserve"> </w:t>
            </w:r>
            <w:proofErr w:type="spellStart"/>
            <w:r w:rsidR="008D3706" w:rsidRPr="00206DF8">
              <w:rPr>
                <w:lang w:val="pl-PL"/>
              </w:rPr>
              <w:t>paukštiena</w:t>
            </w:r>
            <w:proofErr w:type="spellEnd"/>
            <w:r w:rsidR="00DD099E" w:rsidRPr="00206DF8">
              <w:rPr>
                <w:lang w:val="pl-PL"/>
              </w:rPr>
              <w:t xml:space="preserve"> </w:t>
            </w:r>
            <w:proofErr w:type="spellStart"/>
            <w:r w:rsidR="00DD099E" w:rsidRPr="00206DF8">
              <w:rPr>
                <w:lang w:val="pl-PL"/>
              </w:rPr>
              <w:t>su</w:t>
            </w:r>
            <w:proofErr w:type="spellEnd"/>
            <w:r w:rsidR="00DD099E" w:rsidRPr="00206DF8">
              <w:rPr>
                <w:lang w:val="pl-PL"/>
              </w:rPr>
              <w:t xml:space="preserve"> </w:t>
            </w:r>
            <w:proofErr w:type="spellStart"/>
            <w:r w:rsidR="00DD099E" w:rsidRPr="00206DF8">
              <w:rPr>
                <w:lang w:val="pl-PL"/>
              </w:rPr>
              <w:t>padažu</w:t>
            </w:r>
            <w:proofErr w:type="spellEnd"/>
            <w:r w:rsidR="00F315DA" w:rsidRPr="00206DF8">
              <w:rPr>
                <w:lang w:val="pl-PL"/>
              </w:rPr>
              <w:t xml:space="preserve"> </w:t>
            </w:r>
            <w:r w:rsidRPr="00206DF8">
              <w:rPr>
                <w:lang w:val="pl-PL"/>
              </w:rPr>
              <w:t>(T)</w:t>
            </w:r>
          </w:p>
        </w:tc>
        <w:tc>
          <w:tcPr>
            <w:tcW w:w="1418" w:type="dxa"/>
          </w:tcPr>
          <w:p w:rsidR="00C80E47" w:rsidRDefault="00F315DA" w:rsidP="00B9718B">
            <w:r w:rsidRPr="00206DF8">
              <w:rPr>
                <w:lang w:val="pl-PL"/>
              </w:rPr>
              <w:t xml:space="preserve">     </w:t>
            </w:r>
            <w:r w:rsidR="00DD099E">
              <w:t>29/A 187</w:t>
            </w:r>
          </w:p>
        </w:tc>
        <w:tc>
          <w:tcPr>
            <w:tcW w:w="1419" w:type="dxa"/>
          </w:tcPr>
          <w:p w:rsidR="00C80E47" w:rsidRPr="002768C7" w:rsidRDefault="002768C7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C80E47" w:rsidRPr="00637C2C" w:rsidRDefault="00637C2C" w:rsidP="00B9718B">
            <w:r>
              <w:rPr>
                <w:b/>
              </w:rPr>
              <w:t xml:space="preserve">     </w:t>
            </w:r>
            <w:r>
              <w:t>2</w:t>
            </w:r>
            <w:r w:rsidR="009C16A5">
              <w:t>8,16</w:t>
            </w:r>
          </w:p>
        </w:tc>
        <w:tc>
          <w:tcPr>
            <w:tcW w:w="1425" w:type="dxa"/>
          </w:tcPr>
          <w:p w:rsidR="00C80E47" w:rsidRDefault="00637C2C" w:rsidP="00B9718B">
            <w:r>
              <w:t xml:space="preserve">     </w:t>
            </w:r>
            <w:r w:rsidR="009C16A5">
              <w:t>12,77</w:t>
            </w:r>
          </w:p>
        </w:tc>
        <w:tc>
          <w:tcPr>
            <w:tcW w:w="1844" w:type="dxa"/>
          </w:tcPr>
          <w:p w:rsidR="00C80E47" w:rsidRPr="00637C2C" w:rsidRDefault="00637C2C" w:rsidP="00B9718B">
            <w:r>
              <w:rPr>
                <w:b/>
              </w:rPr>
              <w:t xml:space="preserve">   </w:t>
            </w:r>
            <w:r>
              <w:t xml:space="preserve">    </w:t>
            </w:r>
            <w:r w:rsidR="009C16A5">
              <w:t>6,89</w:t>
            </w:r>
          </w:p>
        </w:tc>
        <w:tc>
          <w:tcPr>
            <w:tcW w:w="1417" w:type="dxa"/>
          </w:tcPr>
          <w:p w:rsidR="00C80E47" w:rsidRDefault="00637C2C" w:rsidP="00B9718B">
            <w:r>
              <w:t xml:space="preserve">     </w:t>
            </w:r>
            <w:r w:rsidR="00F315DA">
              <w:t>24</w:t>
            </w:r>
            <w:r w:rsidR="009C16A5">
              <w:t>9,97</w:t>
            </w:r>
          </w:p>
        </w:tc>
      </w:tr>
      <w:tr w:rsidR="002768C7" w:rsidRPr="00BB5CFF" w:rsidTr="00B9718B">
        <w:tc>
          <w:tcPr>
            <w:tcW w:w="5514" w:type="dxa"/>
          </w:tcPr>
          <w:p w:rsidR="002768C7" w:rsidRDefault="008D3706" w:rsidP="008D3706">
            <w:proofErr w:type="spellStart"/>
            <w:r>
              <w:t>Biri</w:t>
            </w:r>
            <w:proofErr w:type="spellEnd"/>
            <w:r>
              <w:t xml:space="preserve">   </w:t>
            </w:r>
            <w:proofErr w:type="spellStart"/>
            <w:r>
              <w:t>perlinių</w:t>
            </w:r>
            <w:proofErr w:type="spellEnd"/>
            <w:r>
              <w:t xml:space="preserve"> </w:t>
            </w:r>
            <w:r w:rsidR="003B675F">
              <w:t xml:space="preserve"> </w:t>
            </w:r>
            <w:r w:rsidR="002768C7">
              <w:t xml:space="preserve"> </w:t>
            </w:r>
            <w:proofErr w:type="spellStart"/>
            <w:r w:rsidR="002768C7">
              <w:t>kruopų</w:t>
            </w:r>
            <w:proofErr w:type="spellEnd"/>
            <w:r w:rsidR="002768C7">
              <w:t xml:space="preserve"> </w:t>
            </w:r>
            <w:proofErr w:type="spellStart"/>
            <w:r w:rsidR="002768C7">
              <w:t>košė</w:t>
            </w:r>
            <w:proofErr w:type="spellEnd"/>
            <w:r w:rsidR="002768C7">
              <w:t xml:space="preserve"> </w:t>
            </w:r>
          </w:p>
        </w:tc>
        <w:tc>
          <w:tcPr>
            <w:tcW w:w="1418" w:type="dxa"/>
          </w:tcPr>
          <w:p w:rsidR="002768C7" w:rsidRDefault="00563D11" w:rsidP="00B9718B">
            <w:r>
              <w:t xml:space="preserve">   </w:t>
            </w:r>
            <w:r w:rsidR="0044415C">
              <w:t xml:space="preserve">6 </w:t>
            </w:r>
            <w:r w:rsidR="002768C7">
              <w:t>Gar</w:t>
            </w:r>
            <w:r>
              <w:t>/321</w:t>
            </w:r>
          </w:p>
        </w:tc>
        <w:tc>
          <w:tcPr>
            <w:tcW w:w="1419" w:type="dxa"/>
          </w:tcPr>
          <w:p w:rsidR="002768C7" w:rsidRPr="002768C7" w:rsidRDefault="002768C7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2768C7" w:rsidRPr="007E0B6A" w:rsidRDefault="00A40DC9" w:rsidP="00B9718B">
            <w:r>
              <w:rPr>
                <w:b/>
              </w:rPr>
              <w:t xml:space="preserve">     </w:t>
            </w:r>
            <w:r w:rsidR="00E813DB">
              <w:t>3,32</w:t>
            </w:r>
          </w:p>
        </w:tc>
        <w:tc>
          <w:tcPr>
            <w:tcW w:w="1425" w:type="dxa"/>
          </w:tcPr>
          <w:p w:rsidR="002768C7" w:rsidRDefault="007E0B6A" w:rsidP="00B9718B">
            <w:r>
              <w:t xml:space="preserve">     </w:t>
            </w:r>
            <w:r w:rsidR="00E813DB">
              <w:t>4,62</w:t>
            </w:r>
          </w:p>
        </w:tc>
        <w:tc>
          <w:tcPr>
            <w:tcW w:w="1844" w:type="dxa"/>
          </w:tcPr>
          <w:p w:rsidR="002768C7" w:rsidRPr="007E0B6A" w:rsidRDefault="007E0B6A" w:rsidP="00B9718B">
            <w:r>
              <w:rPr>
                <w:b/>
              </w:rPr>
              <w:t xml:space="preserve">       </w:t>
            </w:r>
            <w:r w:rsidR="00E813DB">
              <w:t>25,11</w:t>
            </w:r>
          </w:p>
        </w:tc>
        <w:tc>
          <w:tcPr>
            <w:tcW w:w="1417" w:type="dxa"/>
          </w:tcPr>
          <w:p w:rsidR="002768C7" w:rsidRDefault="007E0B6A" w:rsidP="00B9718B">
            <w:r>
              <w:t xml:space="preserve">     </w:t>
            </w:r>
            <w:r w:rsidR="00E813DB">
              <w:t>147,68</w:t>
            </w:r>
          </w:p>
        </w:tc>
      </w:tr>
      <w:tr w:rsidR="002768C7" w:rsidRPr="00BB5CFF" w:rsidTr="00B9718B">
        <w:tc>
          <w:tcPr>
            <w:tcW w:w="5514" w:type="dxa"/>
          </w:tcPr>
          <w:p w:rsidR="002768C7" w:rsidRDefault="002768C7" w:rsidP="00B9718B">
            <w:proofErr w:type="spellStart"/>
            <w:r>
              <w:t>Ridikų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obuoliais</w:t>
            </w:r>
            <w:proofErr w:type="spellEnd"/>
            <w:r>
              <w:t xml:space="preserve"> , </w:t>
            </w:r>
            <w:proofErr w:type="spellStart"/>
            <w:r>
              <w:t>morkomis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al.padažu</w:t>
            </w:r>
            <w:proofErr w:type="spellEnd"/>
          </w:p>
        </w:tc>
        <w:tc>
          <w:tcPr>
            <w:tcW w:w="1418" w:type="dxa"/>
          </w:tcPr>
          <w:p w:rsidR="002768C7" w:rsidRDefault="002768C7" w:rsidP="00B9718B">
            <w:r>
              <w:t xml:space="preserve">     53 S</w:t>
            </w:r>
            <w:r w:rsidR="00182A20">
              <w:t>/110</w:t>
            </w:r>
          </w:p>
        </w:tc>
        <w:tc>
          <w:tcPr>
            <w:tcW w:w="1419" w:type="dxa"/>
          </w:tcPr>
          <w:p w:rsidR="002768C7" w:rsidRPr="002768C7" w:rsidRDefault="002768C7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2768C7" w:rsidRPr="002768C7" w:rsidRDefault="002768C7" w:rsidP="00B9718B">
            <w:r>
              <w:rPr>
                <w:b/>
              </w:rPr>
              <w:t xml:space="preserve">     </w:t>
            </w:r>
            <w:r>
              <w:t>1,26</w:t>
            </w:r>
          </w:p>
        </w:tc>
        <w:tc>
          <w:tcPr>
            <w:tcW w:w="1425" w:type="dxa"/>
          </w:tcPr>
          <w:p w:rsidR="002768C7" w:rsidRDefault="002768C7" w:rsidP="00B9718B">
            <w:r>
              <w:t xml:space="preserve">     13,44</w:t>
            </w:r>
          </w:p>
        </w:tc>
        <w:tc>
          <w:tcPr>
            <w:tcW w:w="1844" w:type="dxa"/>
          </w:tcPr>
          <w:p w:rsidR="002768C7" w:rsidRPr="002768C7" w:rsidRDefault="002768C7" w:rsidP="00B9718B">
            <w:r>
              <w:rPr>
                <w:b/>
              </w:rPr>
              <w:t xml:space="preserve">       </w:t>
            </w:r>
            <w:r>
              <w:t>11,73</w:t>
            </w:r>
          </w:p>
        </w:tc>
        <w:tc>
          <w:tcPr>
            <w:tcW w:w="1417" w:type="dxa"/>
          </w:tcPr>
          <w:p w:rsidR="002768C7" w:rsidRDefault="007E0B6A" w:rsidP="00B9718B">
            <w:r>
              <w:t xml:space="preserve">     </w:t>
            </w:r>
            <w:r w:rsidR="002768C7">
              <w:t>116,27</w:t>
            </w:r>
          </w:p>
        </w:tc>
      </w:tr>
      <w:tr w:rsidR="00AD2699" w:rsidRPr="00BB5CFF" w:rsidTr="00B9718B">
        <w:tc>
          <w:tcPr>
            <w:tcW w:w="5514" w:type="dxa"/>
          </w:tcPr>
          <w:p w:rsidR="00AD2699" w:rsidRDefault="009C16A5" w:rsidP="00B9718B">
            <w:r>
              <w:t xml:space="preserve"> </w:t>
            </w:r>
            <w:proofErr w:type="spellStart"/>
            <w:r>
              <w:t>Pomidorai</w:t>
            </w:r>
            <w:proofErr w:type="spellEnd"/>
          </w:p>
        </w:tc>
        <w:tc>
          <w:tcPr>
            <w:tcW w:w="1418" w:type="dxa"/>
          </w:tcPr>
          <w:p w:rsidR="00AD2699" w:rsidRDefault="009C16A5" w:rsidP="00B9718B">
            <w:r>
              <w:t xml:space="preserve">     37/94</w:t>
            </w:r>
          </w:p>
        </w:tc>
        <w:tc>
          <w:tcPr>
            <w:tcW w:w="1419" w:type="dxa"/>
          </w:tcPr>
          <w:p w:rsidR="00AD2699" w:rsidRPr="00B9199B" w:rsidRDefault="009C16A5" w:rsidP="00B9718B">
            <w:r>
              <w:rPr>
                <w:b/>
              </w:rPr>
              <w:t xml:space="preserve">      </w:t>
            </w:r>
            <w:r w:rsidR="00B9199B">
              <w:t>75</w:t>
            </w:r>
          </w:p>
        </w:tc>
        <w:tc>
          <w:tcPr>
            <w:tcW w:w="1430" w:type="dxa"/>
          </w:tcPr>
          <w:p w:rsidR="00AD2699" w:rsidRPr="00B9199B" w:rsidRDefault="009C16A5" w:rsidP="00B9718B">
            <w:r>
              <w:rPr>
                <w:b/>
              </w:rPr>
              <w:t xml:space="preserve">     </w:t>
            </w:r>
            <w:r w:rsidR="00B9199B">
              <w:t>0,75</w:t>
            </w:r>
          </w:p>
        </w:tc>
        <w:tc>
          <w:tcPr>
            <w:tcW w:w="1425" w:type="dxa"/>
          </w:tcPr>
          <w:p w:rsidR="00AD2699" w:rsidRDefault="009C16A5" w:rsidP="00B9718B">
            <w:r>
              <w:t xml:space="preserve">      0,20</w:t>
            </w:r>
          </w:p>
        </w:tc>
        <w:tc>
          <w:tcPr>
            <w:tcW w:w="1844" w:type="dxa"/>
          </w:tcPr>
          <w:p w:rsidR="00AD2699" w:rsidRPr="00B9199B" w:rsidRDefault="009C16A5" w:rsidP="00B9718B">
            <w:r>
              <w:rPr>
                <w:b/>
              </w:rPr>
              <w:t xml:space="preserve">       </w:t>
            </w:r>
            <w:r w:rsidR="00B9199B">
              <w:t>4,10</w:t>
            </w:r>
          </w:p>
        </w:tc>
        <w:tc>
          <w:tcPr>
            <w:tcW w:w="1417" w:type="dxa"/>
          </w:tcPr>
          <w:p w:rsidR="00AD2699" w:rsidRDefault="00B9199B" w:rsidP="00B9718B">
            <w:r>
              <w:t xml:space="preserve">     </w:t>
            </w:r>
            <w:r w:rsidR="009C16A5">
              <w:t>12,70</w:t>
            </w:r>
          </w:p>
        </w:tc>
      </w:tr>
      <w:tr w:rsidR="00C80E47" w:rsidRPr="00BB5CFF" w:rsidTr="00B9718B">
        <w:tc>
          <w:tcPr>
            <w:tcW w:w="5514" w:type="dxa"/>
          </w:tcPr>
          <w:p w:rsidR="00C80E47" w:rsidRDefault="002768C7" w:rsidP="00B9718B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C80E47" w:rsidRDefault="00C80E47" w:rsidP="00B9718B"/>
        </w:tc>
        <w:tc>
          <w:tcPr>
            <w:tcW w:w="1419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C80E47" w:rsidRPr="002768C7" w:rsidRDefault="002768C7" w:rsidP="00B9718B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</w:tcPr>
          <w:p w:rsidR="00C80E47" w:rsidRDefault="002768C7" w:rsidP="00B9718B">
            <w:r>
              <w:t xml:space="preserve">      0,00</w:t>
            </w:r>
          </w:p>
        </w:tc>
        <w:tc>
          <w:tcPr>
            <w:tcW w:w="1844" w:type="dxa"/>
          </w:tcPr>
          <w:p w:rsidR="00C80E47" w:rsidRPr="002768C7" w:rsidRDefault="002768C7" w:rsidP="00B9718B">
            <w:r>
              <w:rPr>
                <w:b/>
              </w:rPr>
              <w:t xml:space="preserve">       </w:t>
            </w:r>
            <w:r>
              <w:t xml:space="preserve">0,00 </w:t>
            </w:r>
          </w:p>
        </w:tc>
        <w:tc>
          <w:tcPr>
            <w:tcW w:w="1417" w:type="dxa"/>
          </w:tcPr>
          <w:p w:rsidR="00C80E47" w:rsidRDefault="007E0B6A" w:rsidP="00B9718B">
            <w:r>
              <w:t xml:space="preserve">     </w:t>
            </w:r>
            <w:r w:rsidR="00B9199B">
              <w:t xml:space="preserve"> </w:t>
            </w:r>
            <w:r w:rsidR="002768C7">
              <w:t>0,00</w:t>
            </w:r>
          </w:p>
        </w:tc>
      </w:tr>
      <w:tr w:rsidR="002768C7" w:rsidRPr="00BB5CFF" w:rsidTr="00B9718B">
        <w:tc>
          <w:tcPr>
            <w:tcW w:w="5514" w:type="dxa"/>
          </w:tcPr>
          <w:p w:rsidR="002768C7" w:rsidRDefault="002768C7" w:rsidP="00B9718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2768C7" w:rsidRDefault="002768C7" w:rsidP="00B9718B"/>
        </w:tc>
        <w:tc>
          <w:tcPr>
            <w:tcW w:w="1419" w:type="dxa"/>
          </w:tcPr>
          <w:p w:rsidR="002768C7" w:rsidRPr="002768C7" w:rsidRDefault="002768C7" w:rsidP="00B9718B">
            <w:r>
              <w:rPr>
                <w:b/>
              </w:rPr>
              <w:t xml:space="preserve">      </w:t>
            </w:r>
            <w:r w:rsidR="0044415C">
              <w:t>1</w:t>
            </w:r>
            <w:r>
              <w:t>00</w:t>
            </w:r>
          </w:p>
        </w:tc>
        <w:tc>
          <w:tcPr>
            <w:tcW w:w="1430" w:type="dxa"/>
          </w:tcPr>
          <w:p w:rsidR="002768C7" w:rsidRPr="002768C7" w:rsidRDefault="002768C7" w:rsidP="00B9718B">
            <w:r>
              <w:rPr>
                <w:b/>
              </w:rPr>
              <w:t xml:space="preserve">     </w:t>
            </w:r>
            <w:r w:rsidR="0044415C">
              <w:t>0,76</w:t>
            </w:r>
          </w:p>
        </w:tc>
        <w:tc>
          <w:tcPr>
            <w:tcW w:w="1425" w:type="dxa"/>
          </w:tcPr>
          <w:p w:rsidR="002768C7" w:rsidRDefault="0044415C" w:rsidP="00B9718B">
            <w:r>
              <w:t xml:space="preserve">      0,3</w:t>
            </w:r>
            <w:r w:rsidR="002768C7">
              <w:t>0</w:t>
            </w:r>
          </w:p>
        </w:tc>
        <w:tc>
          <w:tcPr>
            <w:tcW w:w="1844" w:type="dxa"/>
          </w:tcPr>
          <w:p w:rsidR="002768C7" w:rsidRPr="002768C7" w:rsidRDefault="002768C7" w:rsidP="00B9718B">
            <w:r>
              <w:rPr>
                <w:b/>
              </w:rPr>
              <w:t xml:space="preserve">       </w:t>
            </w:r>
            <w:r w:rsidR="0044415C">
              <w:t>13,94</w:t>
            </w:r>
          </w:p>
        </w:tc>
        <w:tc>
          <w:tcPr>
            <w:tcW w:w="1417" w:type="dxa"/>
          </w:tcPr>
          <w:p w:rsidR="002768C7" w:rsidRDefault="007E0B6A" w:rsidP="00B9718B">
            <w:r>
              <w:t xml:space="preserve">     </w:t>
            </w:r>
            <w:r w:rsidR="0044415C">
              <w:t>56</w:t>
            </w:r>
          </w:p>
        </w:tc>
      </w:tr>
    </w:tbl>
    <w:p w:rsidR="004616AE" w:rsidRDefault="004616AE" w:rsidP="005863E8"/>
    <w:p w:rsidR="00D05F96" w:rsidRDefault="00D05F96" w:rsidP="005863E8"/>
    <w:p w:rsidR="00D05F96" w:rsidRDefault="00D05F96" w:rsidP="005863E8"/>
    <w:p w:rsidR="004616AE" w:rsidRDefault="004616AE" w:rsidP="005863E8"/>
    <w:p w:rsidR="004616AE" w:rsidRPr="004616AE" w:rsidRDefault="004616AE" w:rsidP="005863E8">
      <w:pPr>
        <w:rPr>
          <w:lang w:val="lt-LT"/>
        </w:rPr>
      </w:pPr>
      <w:proofErr w:type="spellStart"/>
      <w:r>
        <w:t>Pirma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3 </w:t>
      </w:r>
      <w:r>
        <w:rPr>
          <w:lang w:val="lt-LT"/>
        </w:rPr>
        <w:t xml:space="preserve">diena </w:t>
      </w:r>
    </w:p>
    <w:p w:rsidR="004616AE" w:rsidRPr="005863E8" w:rsidRDefault="004616AE" w:rsidP="004616AE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4616AE" w:rsidRPr="005863E8" w:rsidTr="00B9718B">
        <w:tc>
          <w:tcPr>
            <w:tcW w:w="5514" w:type="dxa"/>
            <w:vMerge w:val="restart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</w:p>
          <w:p w:rsidR="004616AE" w:rsidRPr="005863E8" w:rsidRDefault="004616A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</w:p>
          <w:p w:rsidR="004616AE" w:rsidRPr="005863E8" w:rsidRDefault="004616A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Rp</w:t>
            </w:r>
            <w:proofErr w:type="spellEnd"/>
            <w:r w:rsidRPr="005863E8"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</w:p>
          <w:p w:rsidR="004616AE" w:rsidRPr="005863E8" w:rsidRDefault="004616A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maistinė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g</w:t>
            </w:r>
          </w:p>
        </w:tc>
        <w:tc>
          <w:tcPr>
            <w:tcW w:w="1417" w:type="dxa"/>
          </w:tcPr>
          <w:p w:rsidR="004616AE" w:rsidRPr="005863E8" w:rsidRDefault="004616A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Energinė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kcal.</w:t>
            </w:r>
          </w:p>
        </w:tc>
      </w:tr>
      <w:tr w:rsidR="004616AE" w:rsidRPr="005863E8" w:rsidTr="00B9718B">
        <w:tc>
          <w:tcPr>
            <w:tcW w:w="5514" w:type="dxa"/>
            <w:vMerge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616AE" w:rsidRPr="005863E8" w:rsidRDefault="004616A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</w:tcPr>
          <w:p w:rsidR="004616AE" w:rsidRPr="005863E8" w:rsidRDefault="004616A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</w:tcPr>
          <w:p w:rsidR="004616AE" w:rsidRPr="005863E8" w:rsidRDefault="004616A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</w:tcPr>
          <w:p w:rsidR="004616AE" w:rsidRPr="005863E8" w:rsidRDefault="004616AE" w:rsidP="00B9718B">
            <w:pPr>
              <w:rPr>
                <w:b/>
              </w:rPr>
            </w:pPr>
          </w:p>
        </w:tc>
      </w:tr>
      <w:tr w:rsidR="004616AE" w:rsidRPr="004D2338" w:rsidTr="00B9718B">
        <w:tc>
          <w:tcPr>
            <w:tcW w:w="5514" w:type="dxa"/>
          </w:tcPr>
          <w:p w:rsidR="004616AE" w:rsidRPr="00D05F96" w:rsidRDefault="00D05F96" w:rsidP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4616AE" w:rsidRPr="004D2338" w:rsidRDefault="004616AE" w:rsidP="00B9718B">
            <w:r>
              <w:t xml:space="preserve">   </w:t>
            </w:r>
          </w:p>
        </w:tc>
        <w:tc>
          <w:tcPr>
            <w:tcW w:w="1419" w:type="dxa"/>
          </w:tcPr>
          <w:p w:rsidR="004616AE" w:rsidRPr="004D2338" w:rsidRDefault="00CA04DA" w:rsidP="00B9718B">
            <w:r>
              <w:t xml:space="preserve">   </w:t>
            </w:r>
          </w:p>
        </w:tc>
        <w:tc>
          <w:tcPr>
            <w:tcW w:w="1430" w:type="dxa"/>
          </w:tcPr>
          <w:p w:rsidR="004616AE" w:rsidRPr="004D2338" w:rsidRDefault="004616AE" w:rsidP="00B9718B">
            <w:r>
              <w:t xml:space="preserve">  </w:t>
            </w:r>
          </w:p>
        </w:tc>
        <w:tc>
          <w:tcPr>
            <w:tcW w:w="1425" w:type="dxa"/>
          </w:tcPr>
          <w:p w:rsidR="004616AE" w:rsidRPr="004D2338" w:rsidRDefault="004616AE" w:rsidP="00B9718B">
            <w:r>
              <w:t xml:space="preserve">  </w:t>
            </w:r>
          </w:p>
        </w:tc>
        <w:tc>
          <w:tcPr>
            <w:tcW w:w="1844" w:type="dxa"/>
          </w:tcPr>
          <w:p w:rsidR="004616AE" w:rsidRPr="004D2338" w:rsidRDefault="004616AE" w:rsidP="00B9718B">
            <w:r>
              <w:t xml:space="preserve">   </w:t>
            </w:r>
          </w:p>
        </w:tc>
        <w:tc>
          <w:tcPr>
            <w:tcW w:w="1417" w:type="dxa"/>
          </w:tcPr>
          <w:p w:rsidR="004616AE" w:rsidRPr="004D2338" w:rsidRDefault="004616AE" w:rsidP="00B9718B"/>
        </w:tc>
      </w:tr>
      <w:tr w:rsidR="004616AE" w:rsidRPr="003E1542" w:rsidTr="00B9718B">
        <w:tc>
          <w:tcPr>
            <w:tcW w:w="5514" w:type="dxa"/>
          </w:tcPr>
          <w:p w:rsidR="004616AE" w:rsidRPr="00D05F96" w:rsidRDefault="00D05F96" w:rsidP="00B9718B">
            <w:pPr>
              <w:rPr>
                <w:b/>
                <w:lang w:val="lt-LT"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4616AE" w:rsidRPr="003E1542" w:rsidRDefault="004616AE" w:rsidP="00B9718B"/>
        </w:tc>
        <w:tc>
          <w:tcPr>
            <w:tcW w:w="1419" w:type="dxa"/>
          </w:tcPr>
          <w:p w:rsidR="004616AE" w:rsidRPr="003E1542" w:rsidRDefault="004616AE" w:rsidP="00B9718B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</w:tcPr>
          <w:p w:rsidR="004616AE" w:rsidRPr="003E1542" w:rsidRDefault="004616AE" w:rsidP="00B9718B">
            <w:r>
              <w:t xml:space="preserve">    </w:t>
            </w:r>
          </w:p>
        </w:tc>
        <w:tc>
          <w:tcPr>
            <w:tcW w:w="1425" w:type="dxa"/>
          </w:tcPr>
          <w:p w:rsidR="004616AE" w:rsidRPr="003E1542" w:rsidRDefault="004616AE" w:rsidP="00B9718B">
            <w:r>
              <w:t xml:space="preserve">  </w:t>
            </w:r>
          </w:p>
        </w:tc>
        <w:tc>
          <w:tcPr>
            <w:tcW w:w="1844" w:type="dxa"/>
          </w:tcPr>
          <w:p w:rsidR="004616AE" w:rsidRPr="003E1542" w:rsidRDefault="004616AE" w:rsidP="00B9718B">
            <w:r>
              <w:t xml:space="preserve">     </w:t>
            </w:r>
          </w:p>
        </w:tc>
        <w:tc>
          <w:tcPr>
            <w:tcW w:w="1417" w:type="dxa"/>
          </w:tcPr>
          <w:p w:rsidR="004616AE" w:rsidRPr="003E1542" w:rsidRDefault="004616AE" w:rsidP="00B9718B"/>
        </w:tc>
      </w:tr>
      <w:tr w:rsidR="004616AE" w:rsidRPr="003E1542" w:rsidTr="00B9718B">
        <w:tc>
          <w:tcPr>
            <w:tcW w:w="5514" w:type="dxa"/>
          </w:tcPr>
          <w:p w:rsidR="004616AE" w:rsidRPr="00E7679B" w:rsidRDefault="00B9199B" w:rsidP="00B9718B"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 w:rsidR="00D05F96">
              <w:t>sriuba</w:t>
            </w:r>
            <w:proofErr w:type="spellEnd"/>
            <w:r w:rsidR="00D05F96">
              <w:t xml:space="preserve"> </w:t>
            </w:r>
            <w:proofErr w:type="spellStart"/>
            <w:r w:rsidR="00D05F96">
              <w:t>su</w:t>
            </w:r>
            <w:proofErr w:type="spellEnd"/>
            <w:r w:rsidR="00D05F96">
              <w:t xml:space="preserve"> </w:t>
            </w:r>
            <w:proofErr w:type="spellStart"/>
            <w:r>
              <w:t>raugintais</w:t>
            </w:r>
            <w:proofErr w:type="spellEnd"/>
            <w:r>
              <w:t xml:space="preserve"> </w:t>
            </w:r>
            <w:proofErr w:type="spellStart"/>
            <w:r>
              <w:t>kopūstais</w:t>
            </w:r>
            <w:proofErr w:type="spellEnd"/>
            <w:r>
              <w:t xml:space="preserve"> ,</w:t>
            </w:r>
            <w:proofErr w:type="spellStart"/>
            <w:r>
              <w:t>bulvėmis</w:t>
            </w:r>
            <w:proofErr w:type="spellEnd"/>
            <w:r w:rsidR="00D05F96">
              <w:t>(T)</w:t>
            </w:r>
          </w:p>
        </w:tc>
        <w:tc>
          <w:tcPr>
            <w:tcW w:w="1418" w:type="dxa"/>
          </w:tcPr>
          <w:p w:rsidR="004616AE" w:rsidRPr="003E1542" w:rsidRDefault="00CA04DA" w:rsidP="00B9718B">
            <w:r>
              <w:t xml:space="preserve">   </w:t>
            </w:r>
            <w:r w:rsidR="00B83B42">
              <w:t xml:space="preserve"> </w:t>
            </w:r>
            <w:r w:rsidR="00B9199B">
              <w:t>4</w:t>
            </w:r>
            <w:r w:rsidR="00AD2699">
              <w:t xml:space="preserve"> </w:t>
            </w:r>
            <w:proofErr w:type="spellStart"/>
            <w:r w:rsidR="00D05F96">
              <w:t>Sr</w:t>
            </w:r>
            <w:proofErr w:type="spellEnd"/>
            <w:r w:rsidR="00697616">
              <w:t>/1</w:t>
            </w:r>
            <w:r w:rsidR="00B9199B">
              <w:t>28</w:t>
            </w:r>
          </w:p>
        </w:tc>
        <w:tc>
          <w:tcPr>
            <w:tcW w:w="1419" w:type="dxa"/>
          </w:tcPr>
          <w:p w:rsidR="004616AE" w:rsidRPr="003E1542" w:rsidRDefault="004616AE" w:rsidP="00B9718B">
            <w:r>
              <w:t xml:space="preserve">     </w:t>
            </w:r>
            <w:r w:rsidR="00D05F96">
              <w:t xml:space="preserve"> 150</w:t>
            </w:r>
            <w:r w:rsidR="00561634">
              <w:t xml:space="preserve"> </w:t>
            </w:r>
          </w:p>
        </w:tc>
        <w:tc>
          <w:tcPr>
            <w:tcW w:w="1430" w:type="dxa"/>
          </w:tcPr>
          <w:p w:rsidR="004616AE" w:rsidRPr="003E1542" w:rsidRDefault="004616AE" w:rsidP="00B9718B">
            <w:r>
              <w:t xml:space="preserve">    </w:t>
            </w:r>
            <w:r w:rsidR="00D05F96">
              <w:t>1,</w:t>
            </w:r>
            <w:r w:rsidR="00B9199B">
              <w:t>39</w:t>
            </w:r>
          </w:p>
        </w:tc>
        <w:tc>
          <w:tcPr>
            <w:tcW w:w="1425" w:type="dxa"/>
          </w:tcPr>
          <w:p w:rsidR="004616AE" w:rsidRPr="003E1542" w:rsidRDefault="004616AE" w:rsidP="00B9718B">
            <w:r>
              <w:t xml:space="preserve">    </w:t>
            </w:r>
            <w:r w:rsidR="00AD2699">
              <w:t>3,</w:t>
            </w:r>
            <w:r w:rsidR="00B9199B">
              <w:t>14</w:t>
            </w:r>
          </w:p>
        </w:tc>
        <w:tc>
          <w:tcPr>
            <w:tcW w:w="1844" w:type="dxa"/>
          </w:tcPr>
          <w:p w:rsidR="004616AE" w:rsidRPr="003E1542" w:rsidRDefault="004616AE" w:rsidP="00B9718B">
            <w:r>
              <w:rPr>
                <w:b/>
              </w:rPr>
              <w:t xml:space="preserve">      </w:t>
            </w:r>
            <w:r w:rsidR="00CA04DA">
              <w:rPr>
                <w:b/>
              </w:rPr>
              <w:t xml:space="preserve"> </w:t>
            </w:r>
            <w:r w:rsidR="00AD2699">
              <w:t>10,</w:t>
            </w:r>
            <w:r w:rsidR="00B9199B">
              <w:t>21</w:t>
            </w:r>
          </w:p>
        </w:tc>
        <w:tc>
          <w:tcPr>
            <w:tcW w:w="1417" w:type="dxa"/>
          </w:tcPr>
          <w:p w:rsidR="004616AE" w:rsidRPr="003E1542" w:rsidRDefault="004616AE" w:rsidP="00B9718B">
            <w:r>
              <w:rPr>
                <w:b/>
              </w:rPr>
              <w:t xml:space="preserve">     </w:t>
            </w:r>
            <w:r w:rsidR="00AD2699">
              <w:t>7</w:t>
            </w:r>
            <w:r w:rsidR="00B9199B">
              <w:t>0,94</w:t>
            </w:r>
          </w:p>
        </w:tc>
      </w:tr>
      <w:tr w:rsidR="004616AE" w:rsidRPr="00D042A1" w:rsidTr="00B9718B">
        <w:tc>
          <w:tcPr>
            <w:tcW w:w="5514" w:type="dxa"/>
          </w:tcPr>
          <w:p w:rsidR="004616AE" w:rsidRPr="0047413D" w:rsidRDefault="004616AE" w:rsidP="00B9718B">
            <w:proofErr w:type="spellStart"/>
            <w:r>
              <w:t>V</w:t>
            </w:r>
            <w:r w:rsidR="00D05F96">
              <w:t>iso</w:t>
            </w:r>
            <w:proofErr w:type="spellEnd"/>
            <w:r w:rsidR="00D05F96">
              <w:t xml:space="preserve"> </w:t>
            </w:r>
            <w:proofErr w:type="spellStart"/>
            <w:r w:rsidR="00D05F96">
              <w:t>grūdo</w:t>
            </w:r>
            <w:proofErr w:type="spellEnd"/>
            <w:r w:rsidR="00D05F96">
              <w:t xml:space="preserve"> </w:t>
            </w:r>
            <w:proofErr w:type="spellStart"/>
            <w:r w:rsidR="00D05F96">
              <w:t>ruginė</w:t>
            </w:r>
            <w:proofErr w:type="spellEnd"/>
            <w:r w:rsidR="00D05F96">
              <w:t xml:space="preserve"> </w:t>
            </w:r>
            <w:proofErr w:type="spellStart"/>
            <w:r w:rsidR="00D05F96">
              <w:t>duona</w:t>
            </w:r>
            <w:proofErr w:type="spellEnd"/>
            <w:r w:rsidR="00D05F96">
              <w:t xml:space="preserve"> </w:t>
            </w:r>
          </w:p>
        </w:tc>
        <w:tc>
          <w:tcPr>
            <w:tcW w:w="1418" w:type="dxa"/>
          </w:tcPr>
          <w:p w:rsidR="004616AE" w:rsidRPr="00D042A1" w:rsidRDefault="004616AE" w:rsidP="00B9718B">
            <w:r>
              <w:t xml:space="preserve"> </w:t>
            </w:r>
            <w:r w:rsidR="00CA04DA">
              <w:t xml:space="preserve">  </w:t>
            </w:r>
            <w:r w:rsidR="00B83B42">
              <w:t xml:space="preserve"> </w:t>
            </w:r>
            <w:r w:rsidR="00D05F96"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4616AE" w:rsidRPr="00D042A1" w:rsidRDefault="00D05F96" w:rsidP="00B9718B">
            <w:r>
              <w:t xml:space="preserve">      4</w:t>
            </w:r>
            <w:r w:rsidR="004616AE">
              <w:t>0</w:t>
            </w:r>
          </w:p>
        </w:tc>
        <w:tc>
          <w:tcPr>
            <w:tcW w:w="1430" w:type="dxa"/>
          </w:tcPr>
          <w:p w:rsidR="004616AE" w:rsidRPr="00D042A1" w:rsidRDefault="004616AE" w:rsidP="00B9718B">
            <w:r>
              <w:t xml:space="preserve">  </w:t>
            </w:r>
            <w:r w:rsidR="00CA04DA">
              <w:t xml:space="preserve"> </w:t>
            </w:r>
            <w:r>
              <w:t xml:space="preserve"> </w:t>
            </w:r>
            <w:r w:rsidR="00D05F96">
              <w:t>2,96</w:t>
            </w:r>
          </w:p>
        </w:tc>
        <w:tc>
          <w:tcPr>
            <w:tcW w:w="1425" w:type="dxa"/>
          </w:tcPr>
          <w:p w:rsidR="004616AE" w:rsidRPr="00D042A1" w:rsidRDefault="004616AE" w:rsidP="00B9718B">
            <w:r>
              <w:t xml:space="preserve">    </w:t>
            </w:r>
            <w:r w:rsidR="00D05F96">
              <w:t>0,64</w:t>
            </w:r>
          </w:p>
        </w:tc>
        <w:tc>
          <w:tcPr>
            <w:tcW w:w="1844" w:type="dxa"/>
          </w:tcPr>
          <w:p w:rsidR="004616AE" w:rsidRPr="00D042A1" w:rsidRDefault="004616AE" w:rsidP="00B9718B">
            <w:r>
              <w:t xml:space="preserve">     </w:t>
            </w:r>
            <w:r w:rsidR="00CA04DA">
              <w:t xml:space="preserve"> </w:t>
            </w:r>
            <w:r>
              <w:t xml:space="preserve"> </w:t>
            </w:r>
            <w:r w:rsidR="00D05F96">
              <w:t>17,06</w:t>
            </w:r>
          </w:p>
        </w:tc>
        <w:tc>
          <w:tcPr>
            <w:tcW w:w="1417" w:type="dxa"/>
          </w:tcPr>
          <w:p w:rsidR="004616AE" w:rsidRPr="00D042A1" w:rsidRDefault="004616AE" w:rsidP="00B9718B">
            <w:r>
              <w:t xml:space="preserve">     </w:t>
            </w:r>
            <w:r w:rsidR="00D05F96">
              <w:t>86,08</w:t>
            </w:r>
          </w:p>
        </w:tc>
      </w:tr>
      <w:tr w:rsidR="004616AE" w:rsidRPr="00D042A1" w:rsidTr="00B9718B">
        <w:tc>
          <w:tcPr>
            <w:tcW w:w="5514" w:type="dxa"/>
          </w:tcPr>
          <w:p w:rsidR="004616AE" w:rsidRPr="0047413D" w:rsidRDefault="009C16A5" w:rsidP="00B9718B">
            <w:proofErr w:type="spellStart"/>
            <w:r>
              <w:t>Virti</w:t>
            </w:r>
            <w:proofErr w:type="spellEnd"/>
            <w:r>
              <w:t xml:space="preserve">  </w:t>
            </w:r>
            <w:proofErr w:type="spellStart"/>
            <w:r>
              <w:t>varškėčiai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 </w:t>
            </w:r>
            <w:proofErr w:type="spellStart"/>
            <w:r>
              <w:t>grietinė</w:t>
            </w:r>
            <w:proofErr w:type="spellEnd"/>
            <w:r w:rsidR="00A40DC9">
              <w:t xml:space="preserve"> </w:t>
            </w:r>
            <w:r w:rsidR="00D05F96">
              <w:t xml:space="preserve"> (T)</w:t>
            </w:r>
          </w:p>
        </w:tc>
        <w:tc>
          <w:tcPr>
            <w:tcW w:w="1418" w:type="dxa"/>
          </w:tcPr>
          <w:p w:rsidR="004616AE" w:rsidRPr="00D042A1" w:rsidRDefault="00CA04DA" w:rsidP="00B9718B">
            <w:r>
              <w:t xml:space="preserve">   </w:t>
            </w:r>
            <w:r w:rsidR="004616AE">
              <w:t xml:space="preserve"> </w:t>
            </w:r>
            <w:r w:rsidR="005E0030">
              <w:t>82</w:t>
            </w:r>
            <w:r w:rsidR="00A3589D">
              <w:t xml:space="preserve"> </w:t>
            </w:r>
            <w:r w:rsidR="00182A20">
              <w:t>V</w:t>
            </w:r>
            <w:r w:rsidR="00563D11">
              <w:t>/24</w:t>
            </w:r>
            <w:r w:rsidR="005E0030">
              <w:t>0</w:t>
            </w:r>
          </w:p>
        </w:tc>
        <w:tc>
          <w:tcPr>
            <w:tcW w:w="1419" w:type="dxa"/>
          </w:tcPr>
          <w:p w:rsidR="004616AE" w:rsidRPr="00A40DC9" w:rsidRDefault="004616AE" w:rsidP="00B9718B">
            <w:r>
              <w:rPr>
                <w:b/>
              </w:rPr>
              <w:t xml:space="preserve">    </w:t>
            </w:r>
            <w:r w:rsidR="00A40DC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A3589D">
              <w:t>150/20</w:t>
            </w:r>
          </w:p>
        </w:tc>
        <w:tc>
          <w:tcPr>
            <w:tcW w:w="1430" w:type="dxa"/>
          </w:tcPr>
          <w:p w:rsidR="004616AE" w:rsidRPr="00D042A1" w:rsidRDefault="004616AE" w:rsidP="00B9718B">
            <w:r>
              <w:t xml:space="preserve">    </w:t>
            </w:r>
            <w:r w:rsidR="005E0030">
              <w:t>20,60</w:t>
            </w:r>
          </w:p>
        </w:tc>
        <w:tc>
          <w:tcPr>
            <w:tcW w:w="1425" w:type="dxa"/>
          </w:tcPr>
          <w:p w:rsidR="004616AE" w:rsidRPr="00D042A1" w:rsidRDefault="004616AE" w:rsidP="00B9718B">
            <w:r>
              <w:t xml:space="preserve">    </w:t>
            </w:r>
            <w:r w:rsidR="00A3589D">
              <w:t>1</w:t>
            </w:r>
            <w:r w:rsidR="005E0030">
              <w:t>0,12</w:t>
            </w:r>
          </w:p>
        </w:tc>
        <w:tc>
          <w:tcPr>
            <w:tcW w:w="1844" w:type="dxa"/>
          </w:tcPr>
          <w:p w:rsidR="004616AE" w:rsidRPr="00D042A1" w:rsidRDefault="004616AE" w:rsidP="00B9718B">
            <w:r>
              <w:t xml:space="preserve">      </w:t>
            </w:r>
            <w:r w:rsidR="00CA04DA">
              <w:t xml:space="preserve"> </w:t>
            </w:r>
            <w:r w:rsidR="005E0030">
              <w:t>33,53</w:t>
            </w:r>
          </w:p>
        </w:tc>
        <w:tc>
          <w:tcPr>
            <w:tcW w:w="1417" w:type="dxa"/>
          </w:tcPr>
          <w:p w:rsidR="004616AE" w:rsidRPr="00D042A1" w:rsidRDefault="00A3589D" w:rsidP="00B9718B">
            <w:r>
              <w:t xml:space="preserve">  </w:t>
            </w:r>
            <w:r w:rsidR="005E0030">
              <w:t xml:space="preserve">  </w:t>
            </w:r>
            <w:r>
              <w:t xml:space="preserve"> </w:t>
            </w:r>
            <w:r w:rsidR="005E0030">
              <w:t>302,83</w:t>
            </w:r>
          </w:p>
        </w:tc>
      </w:tr>
      <w:tr w:rsidR="004616AE" w:rsidRPr="005863E8" w:rsidTr="00B9718B">
        <w:tc>
          <w:tcPr>
            <w:tcW w:w="5514" w:type="dxa"/>
          </w:tcPr>
          <w:p w:rsidR="004616AE" w:rsidRPr="008914B0" w:rsidRDefault="0044415C" w:rsidP="00B9718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4616AE" w:rsidRPr="0044415C" w:rsidRDefault="004616AE" w:rsidP="00B9718B">
            <w:r>
              <w:rPr>
                <w:b/>
              </w:rPr>
              <w:t xml:space="preserve">      </w:t>
            </w:r>
            <w:r w:rsidR="0044415C">
              <w:t>100</w:t>
            </w:r>
          </w:p>
        </w:tc>
        <w:tc>
          <w:tcPr>
            <w:tcW w:w="1430" w:type="dxa"/>
          </w:tcPr>
          <w:p w:rsidR="004616AE" w:rsidRPr="0044415C" w:rsidRDefault="00236413" w:rsidP="00B9718B">
            <w:r>
              <w:rPr>
                <w:b/>
              </w:rPr>
              <w:t xml:space="preserve">    </w:t>
            </w:r>
            <w:r w:rsidR="0044415C">
              <w:t>0,76</w:t>
            </w:r>
          </w:p>
        </w:tc>
        <w:tc>
          <w:tcPr>
            <w:tcW w:w="1425" w:type="dxa"/>
          </w:tcPr>
          <w:p w:rsidR="004616AE" w:rsidRPr="0044415C" w:rsidRDefault="00236413" w:rsidP="00B9718B">
            <w:r>
              <w:rPr>
                <w:b/>
              </w:rPr>
              <w:t xml:space="preserve">    </w:t>
            </w:r>
            <w:r w:rsidR="0044415C">
              <w:t>0,30</w:t>
            </w:r>
          </w:p>
        </w:tc>
        <w:tc>
          <w:tcPr>
            <w:tcW w:w="1844" w:type="dxa"/>
          </w:tcPr>
          <w:p w:rsidR="004616AE" w:rsidRPr="0044415C" w:rsidRDefault="00236413" w:rsidP="00B9718B">
            <w:r>
              <w:rPr>
                <w:b/>
              </w:rPr>
              <w:t xml:space="preserve">       </w:t>
            </w:r>
            <w:r w:rsidR="0044415C">
              <w:t>13,94</w:t>
            </w:r>
          </w:p>
        </w:tc>
        <w:tc>
          <w:tcPr>
            <w:tcW w:w="1417" w:type="dxa"/>
          </w:tcPr>
          <w:p w:rsidR="004616AE" w:rsidRPr="0044415C" w:rsidRDefault="003B6AB4" w:rsidP="00B9718B">
            <w:r>
              <w:rPr>
                <w:b/>
              </w:rPr>
              <w:t xml:space="preserve">     </w:t>
            </w:r>
            <w:r w:rsidR="0044415C">
              <w:t>56</w:t>
            </w:r>
          </w:p>
        </w:tc>
      </w:tr>
      <w:tr w:rsidR="0044415C" w:rsidRPr="005863E8" w:rsidTr="00B9718B">
        <w:tc>
          <w:tcPr>
            <w:tcW w:w="5514" w:type="dxa"/>
          </w:tcPr>
          <w:p w:rsidR="0044415C" w:rsidRPr="008914B0" w:rsidRDefault="00B87C8C" w:rsidP="00B9718B">
            <w:r>
              <w:t xml:space="preserve"> </w:t>
            </w:r>
            <w:proofErr w:type="spellStart"/>
            <w:r w:rsidR="009C16A5">
              <w:t>Jogurtas</w:t>
            </w:r>
            <w:proofErr w:type="spellEnd"/>
            <w:r w:rsidR="009C16A5">
              <w:t xml:space="preserve">  ,</w:t>
            </w:r>
            <w:proofErr w:type="spellStart"/>
            <w:r w:rsidR="009C16A5">
              <w:t>Duobilas</w:t>
            </w:r>
            <w:proofErr w:type="spellEnd"/>
            <w:r w:rsidR="009C16A5">
              <w:t>,</w:t>
            </w:r>
          </w:p>
        </w:tc>
        <w:tc>
          <w:tcPr>
            <w:tcW w:w="1418" w:type="dxa"/>
          </w:tcPr>
          <w:p w:rsidR="0044415C" w:rsidRPr="005863E8" w:rsidRDefault="0044415C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44415C" w:rsidRPr="00B9199B" w:rsidRDefault="009C16A5" w:rsidP="00B9718B">
            <w:r>
              <w:rPr>
                <w:b/>
              </w:rPr>
              <w:t xml:space="preserve">      </w:t>
            </w:r>
            <w:r w:rsidR="00B9199B">
              <w:t xml:space="preserve">125 </w:t>
            </w: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>
            <w:pPr>
              <w:rPr>
                <w:b/>
              </w:rPr>
            </w:pPr>
          </w:p>
        </w:tc>
      </w:tr>
      <w:tr w:rsidR="00B9199B" w:rsidRPr="005863E8" w:rsidTr="00B9718B">
        <w:tc>
          <w:tcPr>
            <w:tcW w:w="5514" w:type="dxa"/>
          </w:tcPr>
          <w:p w:rsidR="00B9199B" w:rsidRDefault="00B9199B" w:rsidP="00B9718B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B9199B" w:rsidRPr="005863E8" w:rsidRDefault="00B9199B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B9199B" w:rsidRPr="00B9199B" w:rsidRDefault="00B9199B" w:rsidP="00B9718B">
            <w:r>
              <w:rPr>
                <w:b/>
              </w:rPr>
              <w:t xml:space="preserve">      </w:t>
            </w:r>
            <w:r>
              <w:t xml:space="preserve">120 </w:t>
            </w:r>
          </w:p>
        </w:tc>
        <w:tc>
          <w:tcPr>
            <w:tcW w:w="1430" w:type="dxa"/>
          </w:tcPr>
          <w:p w:rsidR="00B9199B" w:rsidRDefault="00B9199B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B9199B" w:rsidRDefault="00B9199B" w:rsidP="00B9718B">
            <w:pPr>
              <w:rPr>
                <w:b/>
              </w:rPr>
            </w:pPr>
          </w:p>
        </w:tc>
        <w:tc>
          <w:tcPr>
            <w:tcW w:w="1844" w:type="dxa"/>
          </w:tcPr>
          <w:p w:rsidR="00B9199B" w:rsidRDefault="00B9199B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B9199B" w:rsidRDefault="00B9199B" w:rsidP="00B9718B">
            <w:pPr>
              <w:rPr>
                <w:b/>
              </w:rPr>
            </w:pPr>
          </w:p>
        </w:tc>
      </w:tr>
      <w:tr w:rsidR="0044415C" w:rsidRPr="005863E8" w:rsidTr="00B9718B">
        <w:tc>
          <w:tcPr>
            <w:tcW w:w="5514" w:type="dxa"/>
          </w:tcPr>
          <w:p w:rsidR="0044415C" w:rsidRPr="008914B0" w:rsidRDefault="0044415C" w:rsidP="00B9718B"/>
        </w:tc>
        <w:tc>
          <w:tcPr>
            <w:tcW w:w="1418" w:type="dxa"/>
          </w:tcPr>
          <w:p w:rsidR="0044415C" w:rsidRPr="005863E8" w:rsidRDefault="0044415C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>
            <w:pPr>
              <w:rPr>
                <w:b/>
              </w:rPr>
            </w:pPr>
          </w:p>
        </w:tc>
      </w:tr>
      <w:tr w:rsidR="004616AE" w:rsidRPr="00BB5CFF" w:rsidTr="00B9718B">
        <w:tc>
          <w:tcPr>
            <w:tcW w:w="5514" w:type="dxa"/>
          </w:tcPr>
          <w:p w:rsidR="004616AE" w:rsidRPr="00677319" w:rsidRDefault="00677319" w:rsidP="00B9718B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4616AE" w:rsidRPr="00BB5CFF" w:rsidRDefault="004616AE" w:rsidP="00B9718B"/>
        </w:tc>
        <w:tc>
          <w:tcPr>
            <w:tcW w:w="1419" w:type="dxa"/>
          </w:tcPr>
          <w:p w:rsidR="004616AE" w:rsidRPr="00BB5CFF" w:rsidRDefault="004616AE" w:rsidP="00B9718B">
            <w:r>
              <w:rPr>
                <w:b/>
              </w:rPr>
              <w:t xml:space="preserve"> </w:t>
            </w:r>
          </w:p>
        </w:tc>
        <w:tc>
          <w:tcPr>
            <w:tcW w:w="1430" w:type="dxa"/>
          </w:tcPr>
          <w:p w:rsidR="004616AE" w:rsidRPr="00BB5CFF" w:rsidRDefault="004616AE" w:rsidP="00B9718B">
            <w:r>
              <w:rPr>
                <w:b/>
              </w:rPr>
              <w:t xml:space="preserve"> </w:t>
            </w:r>
          </w:p>
        </w:tc>
        <w:tc>
          <w:tcPr>
            <w:tcW w:w="1425" w:type="dxa"/>
          </w:tcPr>
          <w:p w:rsidR="004616AE" w:rsidRPr="00BB5CFF" w:rsidRDefault="004616AE" w:rsidP="00B9718B">
            <w:r>
              <w:t xml:space="preserve">  </w:t>
            </w:r>
          </w:p>
        </w:tc>
        <w:tc>
          <w:tcPr>
            <w:tcW w:w="1844" w:type="dxa"/>
          </w:tcPr>
          <w:p w:rsidR="004616AE" w:rsidRPr="00BB5CFF" w:rsidRDefault="004616AE" w:rsidP="00B9718B"/>
        </w:tc>
        <w:tc>
          <w:tcPr>
            <w:tcW w:w="1417" w:type="dxa"/>
          </w:tcPr>
          <w:p w:rsidR="004616AE" w:rsidRPr="00BB5CFF" w:rsidRDefault="004616AE" w:rsidP="00B9718B">
            <w:r>
              <w:t xml:space="preserve"> 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Pr="00677319" w:rsidRDefault="00677319" w:rsidP="00B9718B">
            <w:pPr>
              <w:rPr>
                <w:b/>
              </w:rPr>
            </w:pPr>
            <w:r>
              <w:t xml:space="preserve"> 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D05F96" w:rsidRDefault="00D05F96" w:rsidP="00B9718B"/>
        </w:tc>
        <w:tc>
          <w:tcPr>
            <w:tcW w:w="1419" w:type="dxa"/>
          </w:tcPr>
          <w:p w:rsidR="00D05F96" w:rsidRDefault="00D05F96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D05F96" w:rsidRDefault="00D05F96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D05F96" w:rsidRDefault="00D05F96" w:rsidP="00B9718B"/>
        </w:tc>
        <w:tc>
          <w:tcPr>
            <w:tcW w:w="1844" w:type="dxa"/>
          </w:tcPr>
          <w:p w:rsidR="00D05F96" w:rsidRDefault="00D05F96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D05F96" w:rsidRDefault="00D05F96" w:rsidP="00B9718B"/>
        </w:tc>
      </w:tr>
      <w:tr w:rsidR="00D05F96" w:rsidRPr="00BB5CFF" w:rsidTr="00B9718B">
        <w:tc>
          <w:tcPr>
            <w:tcW w:w="5514" w:type="dxa"/>
          </w:tcPr>
          <w:p w:rsidR="00D05F96" w:rsidRDefault="00B9199B" w:rsidP="00B9718B"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 w:rsidR="00677319">
              <w:t>sriuba</w:t>
            </w:r>
            <w:proofErr w:type="spellEnd"/>
            <w:r w:rsidR="00677319">
              <w:t xml:space="preserve"> </w:t>
            </w:r>
            <w:proofErr w:type="spellStart"/>
            <w:r w:rsidR="00677319">
              <w:t>su</w:t>
            </w:r>
            <w:proofErr w:type="spellEnd"/>
            <w:r w:rsidR="00F5296B">
              <w:t xml:space="preserve"> </w:t>
            </w:r>
            <w:proofErr w:type="spellStart"/>
            <w:r>
              <w:t>raugintais</w:t>
            </w:r>
            <w:proofErr w:type="spellEnd"/>
            <w:r>
              <w:t xml:space="preserve"> </w:t>
            </w:r>
            <w:proofErr w:type="spellStart"/>
            <w:r>
              <w:t>kopūstais</w:t>
            </w:r>
            <w:proofErr w:type="spellEnd"/>
            <w:r>
              <w:t>,</w:t>
            </w:r>
            <w:r w:rsidR="00677319">
              <w:t xml:space="preserve"> </w:t>
            </w:r>
            <w:proofErr w:type="spellStart"/>
            <w:r w:rsidR="00677319">
              <w:t>bulvėmis</w:t>
            </w:r>
            <w:proofErr w:type="spellEnd"/>
            <w:r w:rsidR="00677319">
              <w:t xml:space="preserve"> (T)</w:t>
            </w:r>
          </w:p>
        </w:tc>
        <w:tc>
          <w:tcPr>
            <w:tcW w:w="1418" w:type="dxa"/>
          </w:tcPr>
          <w:p w:rsidR="00D05F96" w:rsidRDefault="00B9199B" w:rsidP="00B9718B">
            <w:r>
              <w:t xml:space="preserve">    4</w:t>
            </w:r>
            <w:r w:rsidR="00677319">
              <w:t xml:space="preserve"> </w:t>
            </w:r>
            <w:proofErr w:type="spellStart"/>
            <w:r w:rsidR="00677319">
              <w:t>Sr</w:t>
            </w:r>
            <w:proofErr w:type="spellEnd"/>
            <w:r w:rsidR="00697616">
              <w:t>/1</w:t>
            </w:r>
            <w:r>
              <w:t>28</w:t>
            </w:r>
          </w:p>
        </w:tc>
        <w:tc>
          <w:tcPr>
            <w:tcW w:w="1419" w:type="dxa"/>
          </w:tcPr>
          <w:p w:rsidR="00D05F96" w:rsidRPr="00677319" w:rsidRDefault="00677319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D05F96" w:rsidRPr="00677319" w:rsidRDefault="00677319" w:rsidP="00B9718B">
            <w:r>
              <w:rPr>
                <w:b/>
              </w:rPr>
              <w:t xml:space="preserve">     </w:t>
            </w:r>
            <w:r>
              <w:t>1,</w:t>
            </w:r>
            <w:r w:rsidR="00AD2699">
              <w:t>3</w:t>
            </w:r>
            <w:r w:rsidR="00B9199B">
              <w:t>9</w:t>
            </w:r>
          </w:p>
        </w:tc>
        <w:tc>
          <w:tcPr>
            <w:tcW w:w="1425" w:type="dxa"/>
          </w:tcPr>
          <w:p w:rsidR="00D05F96" w:rsidRDefault="00677319" w:rsidP="00B9718B">
            <w:r>
              <w:t xml:space="preserve">      </w:t>
            </w:r>
            <w:r w:rsidR="00AD2699">
              <w:t>3,</w:t>
            </w:r>
            <w:r w:rsidR="00B9199B">
              <w:t>14</w:t>
            </w:r>
          </w:p>
        </w:tc>
        <w:tc>
          <w:tcPr>
            <w:tcW w:w="1844" w:type="dxa"/>
          </w:tcPr>
          <w:p w:rsidR="00D05F96" w:rsidRPr="00677319" w:rsidRDefault="00677319" w:rsidP="00B9718B">
            <w:r>
              <w:rPr>
                <w:b/>
              </w:rPr>
              <w:t xml:space="preserve">        </w:t>
            </w:r>
            <w:r w:rsidR="00AD2699">
              <w:t>10,</w:t>
            </w:r>
            <w:r w:rsidR="00B9199B">
              <w:t>21</w:t>
            </w:r>
          </w:p>
        </w:tc>
        <w:tc>
          <w:tcPr>
            <w:tcW w:w="1417" w:type="dxa"/>
          </w:tcPr>
          <w:p w:rsidR="00D05F96" w:rsidRDefault="00677319" w:rsidP="00B9718B">
            <w:r>
              <w:t xml:space="preserve">      </w:t>
            </w:r>
            <w:r w:rsidR="00B9199B">
              <w:t>70,94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677319" w:rsidP="00B9718B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duonaa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D05F96" w:rsidRDefault="00677319" w:rsidP="00B9718B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</w:tcPr>
          <w:p w:rsidR="00D05F96" w:rsidRPr="00677319" w:rsidRDefault="00677319" w:rsidP="00B9718B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</w:tcPr>
          <w:p w:rsidR="00D05F96" w:rsidRPr="00677319" w:rsidRDefault="00677319" w:rsidP="00B9718B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D05F96" w:rsidRDefault="00677319" w:rsidP="00B9718B">
            <w:r>
              <w:t xml:space="preserve">      0,64</w:t>
            </w:r>
          </w:p>
        </w:tc>
        <w:tc>
          <w:tcPr>
            <w:tcW w:w="1844" w:type="dxa"/>
          </w:tcPr>
          <w:p w:rsidR="00D05F96" w:rsidRPr="00677319" w:rsidRDefault="00677319" w:rsidP="00B9718B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17" w:type="dxa"/>
          </w:tcPr>
          <w:p w:rsidR="00D05F96" w:rsidRDefault="00677319" w:rsidP="00B9718B">
            <w:r>
              <w:t xml:space="preserve">      86,08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A3589D" w:rsidP="00B9718B">
            <w:proofErr w:type="spellStart"/>
            <w:r>
              <w:t>Kiaulienos</w:t>
            </w:r>
            <w:proofErr w:type="spellEnd"/>
            <w:r>
              <w:t xml:space="preserve"> </w:t>
            </w:r>
            <w:proofErr w:type="spellStart"/>
            <w:r>
              <w:t>kepsnys</w:t>
            </w:r>
            <w:proofErr w:type="spellEnd"/>
            <w:r>
              <w:t xml:space="preserve"> </w:t>
            </w:r>
            <w:r w:rsidR="00A40DC9">
              <w:t xml:space="preserve"> </w:t>
            </w:r>
            <w:r w:rsidR="00677319">
              <w:t xml:space="preserve"> (T)</w:t>
            </w:r>
          </w:p>
        </w:tc>
        <w:tc>
          <w:tcPr>
            <w:tcW w:w="1418" w:type="dxa"/>
          </w:tcPr>
          <w:p w:rsidR="00D05F96" w:rsidRDefault="00A3589D" w:rsidP="00B9718B">
            <w:r>
              <w:t xml:space="preserve">     9 </w:t>
            </w:r>
            <w:r w:rsidR="00677319">
              <w:t>A</w:t>
            </w:r>
            <w:r w:rsidR="00182A20">
              <w:t>/167</w:t>
            </w:r>
          </w:p>
        </w:tc>
        <w:tc>
          <w:tcPr>
            <w:tcW w:w="1419" w:type="dxa"/>
          </w:tcPr>
          <w:p w:rsidR="00D05F96" w:rsidRPr="00677319" w:rsidRDefault="00677319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D05F96" w:rsidRPr="00677319" w:rsidRDefault="00677319" w:rsidP="00B9718B">
            <w:r>
              <w:rPr>
                <w:b/>
              </w:rPr>
              <w:t xml:space="preserve">     </w:t>
            </w:r>
            <w:r>
              <w:t>2</w:t>
            </w:r>
            <w:r w:rsidR="00A3589D">
              <w:t>6,88</w:t>
            </w:r>
          </w:p>
        </w:tc>
        <w:tc>
          <w:tcPr>
            <w:tcW w:w="1425" w:type="dxa"/>
          </w:tcPr>
          <w:p w:rsidR="00D05F96" w:rsidRDefault="00677319" w:rsidP="00B9718B">
            <w:r>
              <w:t xml:space="preserve">      </w:t>
            </w:r>
            <w:r w:rsidR="00A3589D">
              <w:t>18,21</w:t>
            </w:r>
          </w:p>
        </w:tc>
        <w:tc>
          <w:tcPr>
            <w:tcW w:w="1844" w:type="dxa"/>
          </w:tcPr>
          <w:p w:rsidR="00D05F96" w:rsidRPr="00677319" w:rsidRDefault="00677319" w:rsidP="00B9718B">
            <w:r>
              <w:rPr>
                <w:b/>
              </w:rPr>
              <w:t xml:space="preserve">        </w:t>
            </w:r>
            <w:r w:rsidR="00A3589D">
              <w:t>8,55</w:t>
            </w:r>
          </w:p>
        </w:tc>
        <w:tc>
          <w:tcPr>
            <w:tcW w:w="1417" w:type="dxa"/>
          </w:tcPr>
          <w:p w:rsidR="00D05F96" w:rsidRDefault="00677319" w:rsidP="00B9718B">
            <w:r>
              <w:t xml:space="preserve">      </w:t>
            </w:r>
            <w:r w:rsidR="00A3589D">
              <w:t>305,67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Pr="00206DF8" w:rsidRDefault="00677319" w:rsidP="00B9718B">
            <w:pPr>
              <w:rPr>
                <w:lang w:val="pl-PL"/>
              </w:rPr>
            </w:pPr>
            <w:proofErr w:type="spellStart"/>
            <w:r w:rsidRPr="00206DF8">
              <w:rPr>
                <w:lang w:val="pl-PL"/>
              </w:rPr>
              <w:t>Bulvių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košė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su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pienu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="00B9199B" w:rsidRPr="00206DF8">
              <w:rPr>
                <w:lang w:val="pl-PL"/>
              </w:rPr>
              <w:t>su</w:t>
            </w:r>
            <w:proofErr w:type="spellEnd"/>
            <w:r w:rsidR="00B9199B" w:rsidRPr="00206DF8">
              <w:rPr>
                <w:lang w:val="pl-PL"/>
              </w:rPr>
              <w:t xml:space="preserve"> </w:t>
            </w:r>
            <w:proofErr w:type="spellStart"/>
            <w:r w:rsidR="00B9199B" w:rsidRPr="00206DF8">
              <w:rPr>
                <w:lang w:val="pl-PL"/>
              </w:rPr>
              <w:t>morkomis</w:t>
            </w:r>
            <w:proofErr w:type="spellEnd"/>
            <w:r w:rsidR="00B9199B" w:rsidRPr="00206DF8">
              <w:rPr>
                <w:lang w:val="pl-PL"/>
              </w:rPr>
              <w:t xml:space="preserve"> </w:t>
            </w:r>
          </w:p>
        </w:tc>
        <w:tc>
          <w:tcPr>
            <w:tcW w:w="1418" w:type="dxa"/>
          </w:tcPr>
          <w:p w:rsidR="00D05F96" w:rsidRDefault="00182A20" w:rsidP="00B9718B">
            <w:r w:rsidRPr="00206DF8">
              <w:rPr>
                <w:lang w:val="pl-PL"/>
              </w:rPr>
              <w:t xml:space="preserve"> </w:t>
            </w:r>
            <w:r w:rsidR="00677319" w:rsidRPr="00206DF8">
              <w:rPr>
                <w:lang w:val="pl-PL"/>
              </w:rPr>
              <w:t xml:space="preserve"> </w:t>
            </w:r>
            <w:r w:rsidR="00B9199B">
              <w:t>13</w:t>
            </w:r>
            <w:r w:rsidR="00677319">
              <w:t>Gar</w:t>
            </w:r>
            <w:r w:rsidR="00B9199B">
              <w:t>/32</w:t>
            </w:r>
            <w:r>
              <w:t>8</w:t>
            </w:r>
          </w:p>
        </w:tc>
        <w:tc>
          <w:tcPr>
            <w:tcW w:w="1419" w:type="dxa"/>
          </w:tcPr>
          <w:p w:rsidR="00D05F96" w:rsidRPr="003C2ED9" w:rsidRDefault="00677319" w:rsidP="00B9718B">
            <w:r>
              <w:rPr>
                <w:b/>
              </w:rPr>
              <w:t xml:space="preserve">      </w:t>
            </w:r>
            <w:r w:rsidR="00A3589D">
              <w:t>15</w:t>
            </w:r>
            <w:r w:rsidR="003C2ED9">
              <w:t>0</w:t>
            </w:r>
          </w:p>
        </w:tc>
        <w:tc>
          <w:tcPr>
            <w:tcW w:w="1430" w:type="dxa"/>
          </w:tcPr>
          <w:p w:rsidR="00D05F96" w:rsidRPr="003C2ED9" w:rsidRDefault="003C2ED9" w:rsidP="00B9718B">
            <w:r>
              <w:rPr>
                <w:b/>
              </w:rPr>
              <w:t xml:space="preserve">     </w:t>
            </w:r>
            <w:r w:rsidR="00A3589D">
              <w:t>3,</w:t>
            </w:r>
            <w:r w:rsidR="00B9199B">
              <w:t>33</w:t>
            </w:r>
          </w:p>
        </w:tc>
        <w:tc>
          <w:tcPr>
            <w:tcW w:w="1425" w:type="dxa"/>
          </w:tcPr>
          <w:p w:rsidR="00D05F96" w:rsidRDefault="003C2ED9" w:rsidP="00B9718B">
            <w:r>
              <w:t xml:space="preserve">      </w:t>
            </w:r>
            <w:r w:rsidR="00A3589D">
              <w:t>5,7</w:t>
            </w:r>
            <w:r w:rsidR="00B9199B">
              <w:t>6</w:t>
            </w:r>
          </w:p>
        </w:tc>
        <w:tc>
          <w:tcPr>
            <w:tcW w:w="1844" w:type="dxa"/>
          </w:tcPr>
          <w:p w:rsidR="00D05F96" w:rsidRPr="003C2ED9" w:rsidRDefault="003C2ED9" w:rsidP="00B9718B">
            <w:r>
              <w:rPr>
                <w:b/>
              </w:rPr>
              <w:t xml:space="preserve">        </w:t>
            </w:r>
            <w:r w:rsidR="00A3589D">
              <w:t>2</w:t>
            </w:r>
            <w:r w:rsidR="00B9199B">
              <w:t>2,95</w:t>
            </w:r>
          </w:p>
        </w:tc>
        <w:tc>
          <w:tcPr>
            <w:tcW w:w="1417" w:type="dxa"/>
          </w:tcPr>
          <w:p w:rsidR="00D05F96" w:rsidRDefault="003C2ED9" w:rsidP="00B9718B">
            <w:r>
              <w:t xml:space="preserve">      1</w:t>
            </w:r>
            <w:r w:rsidR="00B9199B">
              <w:t>53,23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Pr="00206DF8" w:rsidRDefault="003C2ED9" w:rsidP="00B9718B">
            <w:pPr>
              <w:rPr>
                <w:lang w:val="pl-PL"/>
              </w:rPr>
            </w:pPr>
            <w:r w:rsidRPr="00206DF8">
              <w:rPr>
                <w:lang w:val="pl-PL"/>
              </w:rPr>
              <w:t xml:space="preserve"> </w:t>
            </w:r>
            <w:r w:rsidR="00232A35" w:rsidRPr="00206DF8">
              <w:rPr>
                <w:lang w:val="pl-PL"/>
              </w:rPr>
              <w:t>P</w:t>
            </w:r>
            <w:proofErr w:type="spellStart"/>
            <w:r w:rsidR="00232A35">
              <w:rPr>
                <w:lang w:val="lt-LT"/>
              </w:rPr>
              <w:t>ekino</w:t>
            </w:r>
            <w:proofErr w:type="spellEnd"/>
            <w:r w:rsidR="00232A35">
              <w:rPr>
                <w:lang w:val="lt-LT"/>
              </w:rPr>
              <w:t xml:space="preserve"> kopūstų </w:t>
            </w:r>
            <w:proofErr w:type="spellStart"/>
            <w:r w:rsidRPr="00206DF8">
              <w:rPr>
                <w:lang w:val="pl-PL"/>
              </w:rPr>
              <w:t>salotos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="00232A35" w:rsidRPr="00206DF8">
              <w:rPr>
                <w:lang w:val="pl-PL"/>
              </w:rPr>
              <w:t>su</w:t>
            </w:r>
            <w:proofErr w:type="spellEnd"/>
            <w:r w:rsidR="00232A35" w:rsidRPr="00206DF8">
              <w:rPr>
                <w:lang w:val="pl-PL"/>
              </w:rPr>
              <w:t xml:space="preserve"> </w:t>
            </w:r>
            <w:proofErr w:type="spellStart"/>
            <w:r w:rsidR="00232A35" w:rsidRPr="00206DF8">
              <w:rPr>
                <w:lang w:val="pl-PL"/>
              </w:rPr>
              <w:t>pomidorais</w:t>
            </w:r>
            <w:proofErr w:type="spellEnd"/>
            <w:r w:rsidR="00232A35" w:rsidRPr="00206DF8">
              <w:rPr>
                <w:lang w:val="pl-PL"/>
              </w:rPr>
              <w:t xml:space="preserve"> </w:t>
            </w:r>
          </w:p>
        </w:tc>
        <w:tc>
          <w:tcPr>
            <w:tcW w:w="1418" w:type="dxa"/>
          </w:tcPr>
          <w:p w:rsidR="00D05F96" w:rsidRDefault="003C2ED9" w:rsidP="00B9718B">
            <w:r w:rsidRPr="00206DF8">
              <w:rPr>
                <w:lang w:val="pl-PL"/>
              </w:rPr>
              <w:t xml:space="preserve">    </w:t>
            </w:r>
            <w:r w:rsidR="00232A35">
              <w:t>24/81</w:t>
            </w:r>
            <w:r>
              <w:t xml:space="preserve"> </w:t>
            </w:r>
          </w:p>
        </w:tc>
        <w:tc>
          <w:tcPr>
            <w:tcW w:w="1419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D05F96" w:rsidRPr="009862D4" w:rsidRDefault="009862D4" w:rsidP="00B9718B">
            <w:r>
              <w:t xml:space="preserve">     1,</w:t>
            </w:r>
            <w:r w:rsidR="00232A35">
              <w:t>36</w:t>
            </w:r>
          </w:p>
        </w:tc>
        <w:tc>
          <w:tcPr>
            <w:tcW w:w="1425" w:type="dxa"/>
          </w:tcPr>
          <w:p w:rsidR="00D05F96" w:rsidRDefault="009862D4" w:rsidP="00B9718B">
            <w:r>
              <w:t xml:space="preserve">      </w:t>
            </w:r>
            <w:r w:rsidR="00232A35">
              <w:t>9,76</w:t>
            </w:r>
          </w:p>
        </w:tc>
        <w:tc>
          <w:tcPr>
            <w:tcW w:w="1844" w:type="dxa"/>
          </w:tcPr>
          <w:p w:rsidR="00D05F96" w:rsidRPr="009862D4" w:rsidRDefault="009862D4" w:rsidP="00B9718B">
            <w:r>
              <w:rPr>
                <w:b/>
              </w:rPr>
              <w:t xml:space="preserve"> </w:t>
            </w:r>
            <w:r>
              <w:t xml:space="preserve">       </w:t>
            </w:r>
            <w:r w:rsidR="00232A35">
              <w:t>4,62</w:t>
            </w:r>
          </w:p>
        </w:tc>
        <w:tc>
          <w:tcPr>
            <w:tcW w:w="1417" w:type="dxa"/>
          </w:tcPr>
          <w:p w:rsidR="00D05F96" w:rsidRDefault="009862D4" w:rsidP="00B9718B">
            <w:r>
              <w:t xml:space="preserve">      </w:t>
            </w:r>
            <w:r w:rsidR="00232A35">
              <w:t>107,31</w:t>
            </w:r>
          </w:p>
        </w:tc>
      </w:tr>
      <w:tr w:rsidR="00AD2699" w:rsidRPr="00BB5CFF" w:rsidTr="00B9718B">
        <w:tc>
          <w:tcPr>
            <w:tcW w:w="5514" w:type="dxa"/>
          </w:tcPr>
          <w:p w:rsidR="00AD2699" w:rsidRDefault="00AD2699" w:rsidP="00B9718B"/>
        </w:tc>
        <w:tc>
          <w:tcPr>
            <w:tcW w:w="1418" w:type="dxa"/>
          </w:tcPr>
          <w:p w:rsidR="00AD2699" w:rsidRDefault="00AD2699" w:rsidP="00B9718B"/>
        </w:tc>
        <w:tc>
          <w:tcPr>
            <w:tcW w:w="1419" w:type="dxa"/>
          </w:tcPr>
          <w:p w:rsidR="00AD2699" w:rsidRDefault="00AD269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AD2699" w:rsidRDefault="00AD2699" w:rsidP="00B9718B"/>
        </w:tc>
        <w:tc>
          <w:tcPr>
            <w:tcW w:w="1425" w:type="dxa"/>
          </w:tcPr>
          <w:p w:rsidR="00AD2699" w:rsidRDefault="00AD2699" w:rsidP="00B9718B"/>
        </w:tc>
        <w:tc>
          <w:tcPr>
            <w:tcW w:w="1844" w:type="dxa"/>
          </w:tcPr>
          <w:p w:rsidR="00AD2699" w:rsidRDefault="00AD2699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AD2699" w:rsidRDefault="00AD2699" w:rsidP="00B9718B"/>
        </w:tc>
      </w:tr>
      <w:tr w:rsidR="00D05F96" w:rsidRPr="00BB5CFF" w:rsidTr="00B9718B">
        <w:tc>
          <w:tcPr>
            <w:tcW w:w="5514" w:type="dxa"/>
          </w:tcPr>
          <w:p w:rsidR="00D05F96" w:rsidRDefault="003C2ED9" w:rsidP="00B9718B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D05F96" w:rsidRDefault="00D05F96" w:rsidP="00B9718B"/>
        </w:tc>
        <w:tc>
          <w:tcPr>
            <w:tcW w:w="1419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</w:tcPr>
          <w:p w:rsidR="00D05F96" w:rsidRDefault="003C2ED9" w:rsidP="00B9718B">
            <w:r>
              <w:t xml:space="preserve">      0,00</w:t>
            </w:r>
          </w:p>
        </w:tc>
        <w:tc>
          <w:tcPr>
            <w:tcW w:w="1844" w:type="dxa"/>
          </w:tcPr>
          <w:p w:rsidR="00D05F96" w:rsidRPr="003C2ED9" w:rsidRDefault="003C2ED9" w:rsidP="00B9718B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17" w:type="dxa"/>
          </w:tcPr>
          <w:p w:rsidR="00D05F96" w:rsidRDefault="003C2ED9" w:rsidP="00B9718B">
            <w:r>
              <w:t xml:space="preserve">       88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3C2ED9" w:rsidP="00B9718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D05F96" w:rsidRDefault="00D05F96" w:rsidP="00B9718B"/>
        </w:tc>
        <w:tc>
          <w:tcPr>
            <w:tcW w:w="1419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 w:rsidR="0044415C">
              <w:t>1</w:t>
            </w:r>
            <w:r>
              <w:t>00</w:t>
            </w:r>
          </w:p>
        </w:tc>
        <w:tc>
          <w:tcPr>
            <w:tcW w:w="1430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 w:rsidR="0044415C">
              <w:t>0,76</w:t>
            </w:r>
          </w:p>
        </w:tc>
        <w:tc>
          <w:tcPr>
            <w:tcW w:w="1425" w:type="dxa"/>
          </w:tcPr>
          <w:p w:rsidR="00D05F96" w:rsidRDefault="0044415C" w:rsidP="00B9718B">
            <w:r>
              <w:t xml:space="preserve">      0,3</w:t>
            </w:r>
            <w:r w:rsidR="003C2ED9">
              <w:t>0</w:t>
            </w:r>
          </w:p>
        </w:tc>
        <w:tc>
          <w:tcPr>
            <w:tcW w:w="1844" w:type="dxa"/>
          </w:tcPr>
          <w:p w:rsidR="00D05F96" w:rsidRPr="003C2ED9" w:rsidRDefault="003C2ED9" w:rsidP="00B9718B">
            <w:r>
              <w:rPr>
                <w:b/>
              </w:rPr>
              <w:t xml:space="preserve">        </w:t>
            </w:r>
            <w:r w:rsidR="0044415C">
              <w:t>13,94</w:t>
            </w:r>
          </w:p>
        </w:tc>
        <w:tc>
          <w:tcPr>
            <w:tcW w:w="1417" w:type="dxa"/>
          </w:tcPr>
          <w:p w:rsidR="00D05F96" w:rsidRDefault="003C2ED9" w:rsidP="00B9718B">
            <w:r>
              <w:t xml:space="preserve">       </w:t>
            </w:r>
            <w:r w:rsidR="0044415C">
              <w:t>56</w:t>
            </w:r>
          </w:p>
        </w:tc>
      </w:tr>
    </w:tbl>
    <w:p w:rsidR="004616AE" w:rsidRDefault="004616AE" w:rsidP="004616AE"/>
    <w:p w:rsidR="0044415C" w:rsidRDefault="0044415C" w:rsidP="004616AE"/>
    <w:p w:rsidR="0044415C" w:rsidRDefault="0044415C" w:rsidP="004616AE"/>
    <w:p w:rsidR="00B7569E" w:rsidRDefault="00B7569E" w:rsidP="004616AE"/>
    <w:p w:rsidR="00C40D80" w:rsidRDefault="00C40D80" w:rsidP="004616AE">
      <w:pPr>
        <w:rPr>
          <w:lang w:val="lt-LT"/>
        </w:rPr>
      </w:pPr>
    </w:p>
    <w:p w:rsidR="004616AE" w:rsidRPr="003B6AB4" w:rsidRDefault="003B6AB4" w:rsidP="004616AE">
      <w:pPr>
        <w:rPr>
          <w:lang w:val="lt-LT"/>
        </w:rPr>
      </w:pPr>
      <w:r>
        <w:rPr>
          <w:lang w:val="lt-LT"/>
        </w:rPr>
        <w:t xml:space="preserve">Pirma savaitė – 4 diena </w:t>
      </w:r>
    </w:p>
    <w:p w:rsidR="004616AE" w:rsidRDefault="004616AE" w:rsidP="004616AE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B7569E" w:rsidRPr="005863E8" w:rsidTr="00B9718B">
        <w:tc>
          <w:tcPr>
            <w:tcW w:w="5514" w:type="dxa"/>
            <w:vMerge w:val="restart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</w:p>
          <w:p w:rsidR="00B7569E" w:rsidRPr="005863E8" w:rsidRDefault="00B7569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</w:p>
          <w:p w:rsidR="00B7569E" w:rsidRPr="005863E8" w:rsidRDefault="00B7569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Rp</w:t>
            </w:r>
            <w:proofErr w:type="spellEnd"/>
            <w:r w:rsidRPr="005863E8"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</w:p>
          <w:p w:rsidR="00B7569E" w:rsidRPr="005863E8" w:rsidRDefault="00B7569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  <w:proofErr w:type="spellStart"/>
            <w:r w:rsidRPr="005863E8">
              <w:rPr>
                <w:b/>
              </w:rPr>
              <w:t>Patiekalo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maistinė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g</w:t>
            </w:r>
          </w:p>
        </w:tc>
        <w:tc>
          <w:tcPr>
            <w:tcW w:w="1417" w:type="dxa"/>
          </w:tcPr>
          <w:p w:rsidR="00B7569E" w:rsidRPr="005863E8" w:rsidRDefault="00B7569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Energinė</w:t>
            </w:r>
            <w:proofErr w:type="spellEnd"/>
            <w:r w:rsidRPr="005863E8">
              <w:rPr>
                <w:b/>
              </w:rPr>
              <w:t xml:space="preserve"> </w:t>
            </w:r>
            <w:proofErr w:type="spellStart"/>
            <w:r w:rsidRPr="005863E8">
              <w:rPr>
                <w:b/>
              </w:rPr>
              <w:t>vertė</w:t>
            </w:r>
            <w:proofErr w:type="spellEnd"/>
            <w:r w:rsidRPr="005863E8">
              <w:rPr>
                <w:b/>
              </w:rPr>
              <w:t>, kcal.</w:t>
            </w:r>
          </w:p>
        </w:tc>
      </w:tr>
      <w:tr w:rsidR="00B7569E" w:rsidRPr="005863E8" w:rsidTr="00B9718B">
        <w:tc>
          <w:tcPr>
            <w:tcW w:w="5514" w:type="dxa"/>
            <w:vMerge/>
          </w:tcPr>
          <w:p w:rsidR="00B7569E" w:rsidRPr="005863E8" w:rsidRDefault="00B7569E" w:rsidP="00B9718B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B7569E" w:rsidRPr="005863E8" w:rsidRDefault="00B7569E" w:rsidP="00B9718B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B7569E" w:rsidRPr="005863E8" w:rsidRDefault="00B7569E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B7569E" w:rsidRPr="005863E8" w:rsidRDefault="00B7569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</w:tcPr>
          <w:p w:rsidR="00B7569E" w:rsidRPr="005863E8" w:rsidRDefault="00B7569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</w:tcPr>
          <w:p w:rsidR="00B7569E" w:rsidRPr="005863E8" w:rsidRDefault="00B7569E" w:rsidP="00B9718B">
            <w:pPr>
              <w:rPr>
                <w:b/>
              </w:rPr>
            </w:pPr>
            <w:proofErr w:type="spellStart"/>
            <w:r w:rsidRPr="005863E8"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</w:tcPr>
          <w:p w:rsidR="00B7569E" w:rsidRPr="005863E8" w:rsidRDefault="00B7569E" w:rsidP="00B9718B">
            <w:pPr>
              <w:rPr>
                <w:b/>
              </w:rPr>
            </w:pPr>
          </w:p>
        </w:tc>
      </w:tr>
      <w:tr w:rsidR="00B7569E" w:rsidRPr="004D2338" w:rsidTr="00B9718B">
        <w:tc>
          <w:tcPr>
            <w:tcW w:w="5514" w:type="dxa"/>
          </w:tcPr>
          <w:p w:rsidR="00B7569E" w:rsidRPr="003C2ED9" w:rsidRDefault="003C2ED9" w:rsidP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</w:tcPr>
          <w:p w:rsidR="00B7569E" w:rsidRPr="004D2338" w:rsidRDefault="00B7569E" w:rsidP="00B9718B">
            <w:r>
              <w:t xml:space="preserve">    </w:t>
            </w:r>
          </w:p>
        </w:tc>
        <w:tc>
          <w:tcPr>
            <w:tcW w:w="1419" w:type="dxa"/>
          </w:tcPr>
          <w:p w:rsidR="00B7569E" w:rsidRPr="004D2338" w:rsidRDefault="00B7569E" w:rsidP="00B9718B">
            <w:r>
              <w:t xml:space="preserve">      </w:t>
            </w:r>
          </w:p>
        </w:tc>
        <w:tc>
          <w:tcPr>
            <w:tcW w:w="1430" w:type="dxa"/>
          </w:tcPr>
          <w:p w:rsidR="00B7569E" w:rsidRPr="004D2338" w:rsidRDefault="00B7569E" w:rsidP="00B9718B">
            <w:r>
              <w:t xml:space="preserve">    </w:t>
            </w:r>
          </w:p>
        </w:tc>
        <w:tc>
          <w:tcPr>
            <w:tcW w:w="1425" w:type="dxa"/>
          </w:tcPr>
          <w:p w:rsidR="00B7569E" w:rsidRPr="004D2338" w:rsidRDefault="00B7569E" w:rsidP="00B9718B">
            <w:r>
              <w:t xml:space="preserve">    </w:t>
            </w:r>
          </w:p>
        </w:tc>
        <w:tc>
          <w:tcPr>
            <w:tcW w:w="1844" w:type="dxa"/>
          </w:tcPr>
          <w:p w:rsidR="00B7569E" w:rsidRPr="004D2338" w:rsidRDefault="00B7569E" w:rsidP="00B9718B">
            <w:r>
              <w:t xml:space="preserve">       </w:t>
            </w:r>
          </w:p>
        </w:tc>
        <w:tc>
          <w:tcPr>
            <w:tcW w:w="1417" w:type="dxa"/>
          </w:tcPr>
          <w:p w:rsidR="00B7569E" w:rsidRPr="004D2338" w:rsidRDefault="00B7569E" w:rsidP="00B9718B">
            <w:r>
              <w:t xml:space="preserve">     </w:t>
            </w:r>
          </w:p>
        </w:tc>
      </w:tr>
      <w:tr w:rsidR="00B7569E" w:rsidRPr="003E1542" w:rsidTr="00B9718B">
        <w:tc>
          <w:tcPr>
            <w:tcW w:w="5514" w:type="dxa"/>
          </w:tcPr>
          <w:p w:rsidR="00B7569E" w:rsidRPr="003C2ED9" w:rsidRDefault="003C2ED9" w:rsidP="00B9718B">
            <w:pPr>
              <w:rPr>
                <w:b/>
                <w:lang w:val="lt-LT"/>
              </w:rPr>
            </w:pPr>
            <w:r>
              <w:t xml:space="preserve">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B7569E" w:rsidRPr="003E1542" w:rsidRDefault="0065219F" w:rsidP="00B9718B">
            <w:r>
              <w:t xml:space="preserve"> </w:t>
            </w:r>
          </w:p>
        </w:tc>
        <w:tc>
          <w:tcPr>
            <w:tcW w:w="1419" w:type="dxa"/>
          </w:tcPr>
          <w:p w:rsidR="00B7569E" w:rsidRPr="003E1542" w:rsidRDefault="00B7569E" w:rsidP="00B9718B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</w:tcPr>
          <w:p w:rsidR="00B7569E" w:rsidRPr="003E1542" w:rsidRDefault="00B7569E" w:rsidP="00B9718B">
            <w:r>
              <w:t xml:space="preserve">   </w:t>
            </w:r>
          </w:p>
        </w:tc>
        <w:tc>
          <w:tcPr>
            <w:tcW w:w="1425" w:type="dxa"/>
          </w:tcPr>
          <w:p w:rsidR="00B7569E" w:rsidRPr="003E1542" w:rsidRDefault="00B7569E" w:rsidP="00B9718B">
            <w:r>
              <w:t xml:space="preserve">   </w:t>
            </w:r>
          </w:p>
        </w:tc>
        <w:tc>
          <w:tcPr>
            <w:tcW w:w="1844" w:type="dxa"/>
          </w:tcPr>
          <w:p w:rsidR="00B7569E" w:rsidRPr="003E1542" w:rsidRDefault="00B7569E" w:rsidP="00B9718B">
            <w:r>
              <w:t xml:space="preserve">    </w:t>
            </w:r>
          </w:p>
        </w:tc>
        <w:tc>
          <w:tcPr>
            <w:tcW w:w="1417" w:type="dxa"/>
          </w:tcPr>
          <w:p w:rsidR="00B7569E" w:rsidRPr="003E1542" w:rsidRDefault="00B7569E" w:rsidP="00B9718B">
            <w:r>
              <w:rPr>
                <w:b/>
              </w:rPr>
              <w:t xml:space="preserve">   </w:t>
            </w:r>
          </w:p>
        </w:tc>
      </w:tr>
      <w:tr w:rsidR="00B7569E" w:rsidRPr="003E1542" w:rsidTr="00B9718B">
        <w:tc>
          <w:tcPr>
            <w:tcW w:w="5514" w:type="dxa"/>
          </w:tcPr>
          <w:p w:rsidR="00B7569E" w:rsidRPr="00E7679B" w:rsidRDefault="00D61121" w:rsidP="00B9718B">
            <w:proofErr w:type="spellStart"/>
            <w:r>
              <w:t>Žirnių</w:t>
            </w:r>
            <w:proofErr w:type="spellEnd"/>
            <w:r>
              <w:t xml:space="preserve"> </w:t>
            </w:r>
            <w:r w:rsidR="003C2ED9">
              <w:t xml:space="preserve"> </w:t>
            </w:r>
            <w:proofErr w:type="spellStart"/>
            <w:r w:rsidR="003C2ED9">
              <w:t>sriuba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>
              <w:t xml:space="preserve"> </w:t>
            </w:r>
            <w:r w:rsidR="003C2ED9">
              <w:t xml:space="preserve"> (T)(AUG)</w:t>
            </w:r>
          </w:p>
        </w:tc>
        <w:tc>
          <w:tcPr>
            <w:tcW w:w="1418" w:type="dxa"/>
          </w:tcPr>
          <w:p w:rsidR="00B7569E" w:rsidRPr="003E1542" w:rsidRDefault="00B7569E" w:rsidP="00B9718B">
            <w:r>
              <w:t xml:space="preserve">   </w:t>
            </w:r>
            <w:r w:rsidR="00C70EFF">
              <w:t xml:space="preserve"> </w:t>
            </w:r>
            <w:r w:rsidR="00E9015C">
              <w:t>17</w:t>
            </w:r>
            <w:r w:rsidR="003C2ED9">
              <w:t xml:space="preserve"> </w:t>
            </w:r>
            <w:proofErr w:type="spellStart"/>
            <w:r w:rsidR="003C2ED9">
              <w:t>Sr</w:t>
            </w:r>
            <w:proofErr w:type="spellEnd"/>
            <w:r w:rsidR="00697616">
              <w:t>/1</w:t>
            </w:r>
            <w:r w:rsidR="00E9015C">
              <w:t>41</w:t>
            </w:r>
          </w:p>
        </w:tc>
        <w:tc>
          <w:tcPr>
            <w:tcW w:w="1419" w:type="dxa"/>
          </w:tcPr>
          <w:p w:rsidR="00B7569E" w:rsidRPr="003E1542" w:rsidRDefault="006B1A16" w:rsidP="00B9718B">
            <w:r>
              <w:t xml:space="preserve">    </w:t>
            </w:r>
            <w:r w:rsidR="003C2ED9">
              <w:t xml:space="preserve"> </w:t>
            </w:r>
            <w:r>
              <w:t xml:space="preserve"> </w:t>
            </w:r>
            <w:r w:rsidR="00EC5971">
              <w:t>150</w:t>
            </w:r>
          </w:p>
        </w:tc>
        <w:tc>
          <w:tcPr>
            <w:tcW w:w="1430" w:type="dxa"/>
          </w:tcPr>
          <w:p w:rsidR="00B7569E" w:rsidRPr="003E1542" w:rsidRDefault="00B7569E" w:rsidP="00B9718B">
            <w:r>
              <w:t xml:space="preserve">    </w:t>
            </w:r>
            <w:r w:rsidR="00D61121">
              <w:t>3,59</w:t>
            </w:r>
          </w:p>
        </w:tc>
        <w:tc>
          <w:tcPr>
            <w:tcW w:w="1425" w:type="dxa"/>
          </w:tcPr>
          <w:p w:rsidR="00B7569E" w:rsidRPr="003E1542" w:rsidRDefault="00B7569E" w:rsidP="00B9718B">
            <w:r>
              <w:t xml:space="preserve">    </w:t>
            </w:r>
            <w:r w:rsidR="00C70EFF">
              <w:t>3,2</w:t>
            </w:r>
            <w:r w:rsidR="00D61121">
              <w:t>6</w:t>
            </w:r>
          </w:p>
        </w:tc>
        <w:tc>
          <w:tcPr>
            <w:tcW w:w="1844" w:type="dxa"/>
          </w:tcPr>
          <w:p w:rsidR="00B7569E" w:rsidRPr="003E1542" w:rsidRDefault="00B7569E" w:rsidP="00B9718B">
            <w:r>
              <w:rPr>
                <w:b/>
              </w:rPr>
              <w:t xml:space="preserve">       </w:t>
            </w:r>
            <w:r w:rsidR="00D61121">
              <w:t>14,39</w:t>
            </w:r>
          </w:p>
        </w:tc>
        <w:tc>
          <w:tcPr>
            <w:tcW w:w="1417" w:type="dxa"/>
          </w:tcPr>
          <w:p w:rsidR="00B7569E" w:rsidRPr="003E1542" w:rsidRDefault="00B7569E" w:rsidP="00B9718B">
            <w:r>
              <w:rPr>
                <w:b/>
              </w:rPr>
              <w:t xml:space="preserve">     </w:t>
            </w:r>
            <w:r w:rsidR="00D61121">
              <w:t>94,77</w:t>
            </w:r>
          </w:p>
        </w:tc>
      </w:tr>
      <w:tr w:rsidR="00B7569E" w:rsidRPr="00D042A1" w:rsidTr="00B9718B">
        <w:tc>
          <w:tcPr>
            <w:tcW w:w="5514" w:type="dxa"/>
          </w:tcPr>
          <w:p w:rsidR="00B7569E" w:rsidRPr="0047413D" w:rsidRDefault="00C70EFF" w:rsidP="00B9718B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B7569E" w:rsidRPr="00D042A1" w:rsidRDefault="00B7569E" w:rsidP="00B9718B">
            <w:r>
              <w:t xml:space="preserve">   </w:t>
            </w:r>
            <w:r w:rsidR="00C70EFF">
              <w:t xml:space="preserve"> 1 Š</w:t>
            </w:r>
            <w:r w:rsidR="00563D11">
              <w:t>/331</w:t>
            </w:r>
          </w:p>
        </w:tc>
        <w:tc>
          <w:tcPr>
            <w:tcW w:w="1419" w:type="dxa"/>
          </w:tcPr>
          <w:p w:rsidR="00B7569E" w:rsidRPr="00D042A1" w:rsidRDefault="00C70EFF" w:rsidP="00B9718B">
            <w:r>
              <w:t xml:space="preserve">      4</w:t>
            </w:r>
            <w:r w:rsidR="00B7569E">
              <w:t>0</w:t>
            </w:r>
          </w:p>
        </w:tc>
        <w:tc>
          <w:tcPr>
            <w:tcW w:w="1430" w:type="dxa"/>
          </w:tcPr>
          <w:p w:rsidR="00B7569E" w:rsidRPr="00D042A1" w:rsidRDefault="00B7569E" w:rsidP="00B9718B">
            <w:r>
              <w:t xml:space="preserve">    </w:t>
            </w:r>
            <w:r w:rsidR="00230F85">
              <w:t>2</w:t>
            </w:r>
            <w:r w:rsidR="00C70EFF">
              <w:t>,96</w:t>
            </w:r>
          </w:p>
        </w:tc>
        <w:tc>
          <w:tcPr>
            <w:tcW w:w="1425" w:type="dxa"/>
          </w:tcPr>
          <w:p w:rsidR="00B7569E" w:rsidRPr="00D042A1" w:rsidRDefault="00B7569E" w:rsidP="00B9718B">
            <w:r>
              <w:t xml:space="preserve">    </w:t>
            </w:r>
            <w:r w:rsidR="00C70EFF">
              <w:t>0,64</w:t>
            </w:r>
          </w:p>
        </w:tc>
        <w:tc>
          <w:tcPr>
            <w:tcW w:w="1844" w:type="dxa"/>
          </w:tcPr>
          <w:p w:rsidR="00B7569E" w:rsidRPr="00D042A1" w:rsidRDefault="00B7569E" w:rsidP="00B9718B">
            <w:r>
              <w:t xml:space="preserve">       </w:t>
            </w:r>
            <w:r w:rsidR="00C70EFF">
              <w:t>17,06</w:t>
            </w:r>
          </w:p>
        </w:tc>
        <w:tc>
          <w:tcPr>
            <w:tcW w:w="1417" w:type="dxa"/>
          </w:tcPr>
          <w:p w:rsidR="00B7569E" w:rsidRPr="00D042A1" w:rsidRDefault="00B7569E" w:rsidP="00B9718B">
            <w:r>
              <w:t xml:space="preserve">     </w:t>
            </w:r>
            <w:r w:rsidR="00C70EFF">
              <w:t>86,08</w:t>
            </w:r>
          </w:p>
        </w:tc>
      </w:tr>
      <w:tr w:rsidR="00B7569E" w:rsidRPr="00D042A1" w:rsidTr="00B9718B">
        <w:tc>
          <w:tcPr>
            <w:tcW w:w="5514" w:type="dxa"/>
          </w:tcPr>
          <w:p w:rsidR="00B7569E" w:rsidRPr="0047413D" w:rsidRDefault="00C70EFF" w:rsidP="00B9718B">
            <w:proofErr w:type="spellStart"/>
            <w:r>
              <w:t>Kiaulienos-daržovių-ryžių</w:t>
            </w:r>
            <w:proofErr w:type="spellEnd"/>
            <w:r>
              <w:t xml:space="preserve"> </w:t>
            </w:r>
            <w:proofErr w:type="spellStart"/>
            <w:r>
              <w:t>maltinis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</w:tcPr>
          <w:p w:rsidR="00B7569E" w:rsidRPr="00D042A1" w:rsidRDefault="00B7569E" w:rsidP="00B9718B">
            <w:r>
              <w:t xml:space="preserve">   </w:t>
            </w:r>
            <w:r w:rsidR="00C70EFF">
              <w:t xml:space="preserve"> 62 A</w:t>
            </w:r>
            <w:r w:rsidR="00182A20">
              <w:t>/220</w:t>
            </w:r>
          </w:p>
        </w:tc>
        <w:tc>
          <w:tcPr>
            <w:tcW w:w="1419" w:type="dxa"/>
          </w:tcPr>
          <w:p w:rsidR="00B7569E" w:rsidRPr="00D042A1" w:rsidRDefault="00B7569E" w:rsidP="00B9718B">
            <w:r>
              <w:rPr>
                <w:b/>
              </w:rPr>
              <w:t xml:space="preserve">      </w:t>
            </w:r>
            <w:r w:rsidR="00C70EFF">
              <w:t>15</w:t>
            </w:r>
            <w:r>
              <w:t>0</w:t>
            </w:r>
          </w:p>
        </w:tc>
        <w:tc>
          <w:tcPr>
            <w:tcW w:w="1430" w:type="dxa"/>
          </w:tcPr>
          <w:p w:rsidR="00B7569E" w:rsidRPr="00D042A1" w:rsidRDefault="00B7569E" w:rsidP="00B9718B">
            <w:r>
              <w:t xml:space="preserve">    </w:t>
            </w:r>
            <w:r w:rsidR="00C70EFF">
              <w:t>30,00</w:t>
            </w:r>
          </w:p>
        </w:tc>
        <w:tc>
          <w:tcPr>
            <w:tcW w:w="1425" w:type="dxa"/>
          </w:tcPr>
          <w:p w:rsidR="00B7569E" w:rsidRPr="00D042A1" w:rsidRDefault="00B7569E" w:rsidP="00B9718B">
            <w:r>
              <w:t xml:space="preserve">    </w:t>
            </w:r>
            <w:r w:rsidR="00C70EFF">
              <w:t>17,86</w:t>
            </w:r>
          </w:p>
        </w:tc>
        <w:tc>
          <w:tcPr>
            <w:tcW w:w="1844" w:type="dxa"/>
          </w:tcPr>
          <w:p w:rsidR="00B7569E" w:rsidRPr="00D042A1" w:rsidRDefault="00B7569E" w:rsidP="00B9718B">
            <w:r>
              <w:t xml:space="preserve">       </w:t>
            </w:r>
            <w:r w:rsidR="00854566">
              <w:t>9</w:t>
            </w:r>
            <w:r w:rsidR="00C70EFF">
              <w:t>,45</w:t>
            </w:r>
          </w:p>
        </w:tc>
        <w:tc>
          <w:tcPr>
            <w:tcW w:w="1417" w:type="dxa"/>
          </w:tcPr>
          <w:p w:rsidR="00B7569E" w:rsidRPr="00D042A1" w:rsidRDefault="00B7569E" w:rsidP="00B9718B">
            <w:r>
              <w:t xml:space="preserve">     </w:t>
            </w:r>
            <w:r w:rsidR="00C70EFF">
              <w:t>315,03</w:t>
            </w:r>
          </w:p>
        </w:tc>
      </w:tr>
      <w:tr w:rsidR="00B7569E" w:rsidRPr="00BB5CFF" w:rsidTr="00B9718B">
        <w:tc>
          <w:tcPr>
            <w:tcW w:w="5514" w:type="dxa"/>
          </w:tcPr>
          <w:p w:rsidR="00B7569E" w:rsidRPr="008914B0" w:rsidRDefault="009749F9" w:rsidP="00B9718B">
            <w:proofErr w:type="spellStart"/>
            <w:r>
              <w:t>Virtos</w:t>
            </w:r>
            <w:proofErr w:type="spellEnd"/>
            <w:r>
              <w:t xml:space="preserve"> </w:t>
            </w:r>
            <w:proofErr w:type="spellStart"/>
            <w:r>
              <w:t>bulvės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B7569E" w:rsidRPr="0079218C" w:rsidRDefault="00563D11" w:rsidP="00B9718B">
            <w:r>
              <w:t xml:space="preserve"> </w:t>
            </w:r>
            <w:r w:rsidR="00EE2D44">
              <w:t xml:space="preserve">  </w:t>
            </w:r>
            <w:r w:rsidR="009749F9">
              <w:t>1</w:t>
            </w:r>
            <w:r w:rsidR="00C70EFF">
              <w:t xml:space="preserve"> Gar</w:t>
            </w:r>
            <w:r>
              <w:t>/316</w:t>
            </w:r>
          </w:p>
        </w:tc>
        <w:tc>
          <w:tcPr>
            <w:tcW w:w="1419" w:type="dxa"/>
          </w:tcPr>
          <w:p w:rsidR="00B7569E" w:rsidRPr="00BB5CFF" w:rsidRDefault="00EE2D44" w:rsidP="00B9718B">
            <w:r>
              <w:t xml:space="preserve">      </w:t>
            </w:r>
            <w:r w:rsidR="009749F9">
              <w:t>75</w:t>
            </w:r>
          </w:p>
        </w:tc>
        <w:tc>
          <w:tcPr>
            <w:tcW w:w="1430" w:type="dxa"/>
          </w:tcPr>
          <w:p w:rsidR="00B7569E" w:rsidRPr="007E0B6A" w:rsidRDefault="00B7569E" w:rsidP="00B9718B">
            <w:r>
              <w:rPr>
                <w:b/>
              </w:rPr>
              <w:t xml:space="preserve">    </w:t>
            </w:r>
            <w:r w:rsidR="009749F9">
              <w:t>1,61</w:t>
            </w:r>
          </w:p>
        </w:tc>
        <w:tc>
          <w:tcPr>
            <w:tcW w:w="1425" w:type="dxa"/>
          </w:tcPr>
          <w:p w:rsidR="00B7569E" w:rsidRPr="00BB5CFF" w:rsidRDefault="00B7569E" w:rsidP="00B9718B">
            <w:r>
              <w:t xml:space="preserve">   </w:t>
            </w:r>
            <w:r w:rsidR="00B9718B">
              <w:t xml:space="preserve"> </w:t>
            </w:r>
            <w:r w:rsidR="009749F9">
              <w:t>0,11</w:t>
            </w:r>
          </w:p>
        </w:tc>
        <w:tc>
          <w:tcPr>
            <w:tcW w:w="1844" w:type="dxa"/>
          </w:tcPr>
          <w:p w:rsidR="00B7569E" w:rsidRPr="00BB5CFF" w:rsidRDefault="00B7569E" w:rsidP="00B9718B">
            <w:r>
              <w:t xml:space="preserve">       </w:t>
            </w:r>
            <w:r w:rsidR="009749F9">
              <w:t>14,36</w:t>
            </w:r>
          </w:p>
        </w:tc>
        <w:tc>
          <w:tcPr>
            <w:tcW w:w="1417" w:type="dxa"/>
          </w:tcPr>
          <w:p w:rsidR="00B7569E" w:rsidRPr="007E0B6A" w:rsidRDefault="00B7569E" w:rsidP="00B9718B">
            <w:r>
              <w:rPr>
                <w:b/>
              </w:rPr>
              <w:t xml:space="preserve">     </w:t>
            </w:r>
            <w:r w:rsidR="009749F9">
              <w:t>63,90</w:t>
            </w:r>
          </w:p>
        </w:tc>
      </w:tr>
      <w:tr w:rsidR="00B7569E" w:rsidRPr="005863E8" w:rsidTr="00B9718B">
        <w:tc>
          <w:tcPr>
            <w:tcW w:w="5514" w:type="dxa"/>
          </w:tcPr>
          <w:p w:rsidR="00B7569E" w:rsidRPr="008914B0" w:rsidRDefault="009749F9" w:rsidP="00B9718B">
            <w:proofErr w:type="spellStart"/>
            <w:r>
              <w:t>Marinuoti</w:t>
            </w:r>
            <w:proofErr w:type="spellEnd"/>
            <w:r>
              <w:t xml:space="preserve"> </w:t>
            </w:r>
            <w:proofErr w:type="spellStart"/>
            <w:r>
              <w:t>agurkai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B7569E" w:rsidRPr="00EE2D44" w:rsidRDefault="00EE2D44" w:rsidP="00B9718B">
            <w:r>
              <w:rPr>
                <w:b/>
              </w:rPr>
              <w:t xml:space="preserve">    </w:t>
            </w:r>
            <w:r w:rsidR="009749F9">
              <w:t>38</w:t>
            </w:r>
            <w:r w:rsidR="00C70EFF">
              <w:t xml:space="preserve"> S</w:t>
            </w:r>
            <w:r w:rsidR="00182A20">
              <w:t>/95</w:t>
            </w:r>
          </w:p>
        </w:tc>
        <w:tc>
          <w:tcPr>
            <w:tcW w:w="1419" w:type="dxa"/>
          </w:tcPr>
          <w:p w:rsidR="00B7569E" w:rsidRPr="00245464" w:rsidRDefault="00B7569E" w:rsidP="00B9718B">
            <w:r>
              <w:rPr>
                <w:b/>
              </w:rPr>
              <w:t xml:space="preserve">      </w:t>
            </w:r>
            <w:r w:rsidR="009749F9">
              <w:t>60</w:t>
            </w:r>
          </w:p>
        </w:tc>
        <w:tc>
          <w:tcPr>
            <w:tcW w:w="1430" w:type="dxa"/>
          </w:tcPr>
          <w:p w:rsidR="00B7569E" w:rsidRPr="009749F9" w:rsidRDefault="00B9718B" w:rsidP="00B9718B">
            <w:r>
              <w:rPr>
                <w:b/>
              </w:rPr>
              <w:t xml:space="preserve">   </w:t>
            </w:r>
            <w:r w:rsidR="00EE2D44">
              <w:rPr>
                <w:b/>
              </w:rPr>
              <w:t xml:space="preserve"> </w:t>
            </w:r>
            <w:r w:rsidR="009749F9">
              <w:t>0,18</w:t>
            </w:r>
          </w:p>
        </w:tc>
        <w:tc>
          <w:tcPr>
            <w:tcW w:w="1425" w:type="dxa"/>
          </w:tcPr>
          <w:p w:rsidR="00B7569E" w:rsidRPr="009862D4" w:rsidRDefault="00EE2D44" w:rsidP="00B9718B">
            <w:r>
              <w:rPr>
                <w:b/>
              </w:rPr>
              <w:t xml:space="preserve">     </w:t>
            </w:r>
            <w:r w:rsidR="009749F9">
              <w:t>0,12</w:t>
            </w:r>
          </w:p>
        </w:tc>
        <w:tc>
          <w:tcPr>
            <w:tcW w:w="1844" w:type="dxa"/>
          </w:tcPr>
          <w:p w:rsidR="00B7569E" w:rsidRPr="009862D4" w:rsidRDefault="00EE2D44" w:rsidP="00B9718B">
            <w:r>
              <w:rPr>
                <w:b/>
              </w:rPr>
              <w:t xml:space="preserve">       </w:t>
            </w:r>
            <w:r w:rsidR="009749F9">
              <w:t>1,38</w:t>
            </w:r>
          </w:p>
        </w:tc>
        <w:tc>
          <w:tcPr>
            <w:tcW w:w="1417" w:type="dxa"/>
          </w:tcPr>
          <w:p w:rsidR="00B7569E" w:rsidRPr="009862D4" w:rsidRDefault="00EE2D44" w:rsidP="00B9718B">
            <w:r>
              <w:rPr>
                <w:b/>
              </w:rPr>
              <w:t xml:space="preserve">     </w:t>
            </w:r>
            <w:r w:rsidR="009749F9">
              <w:t>6,60</w:t>
            </w:r>
          </w:p>
        </w:tc>
      </w:tr>
      <w:tr w:rsidR="009749F9" w:rsidRPr="005863E8" w:rsidTr="00B9718B">
        <w:tc>
          <w:tcPr>
            <w:tcW w:w="5514" w:type="dxa"/>
          </w:tcPr>
          <w:p w:rsidR="009749F9" w:rsidRDefault="009749F9" w:rsidP="00B9718B">
            <w:proofErr w:type="spellStart"/>
            <w:r>
              <w:t>Ridikėlių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9749F9" w:rsidRPr="009749F9" w:rsidRDefault="009749F9" w:rsidP="00B9718B">
            <w:r>
              <w:rPr>
                <w:b/>
              </w:rPr>
              <w:t xml:space="preserve">    </w:t>
            </w:r>
            <w:r>
              <w:t>58 S</w:t>
            </w:r>
            <w:r w:rsidR="00182A20">
              <w:t>/115</w:t>
            </w:r>
          </w:p>
        </w:tc>
        <w:tc>
          <w:tcPr>
            <w:tcW w:w="1419" w:type="dxa"/>
          </w:tcPr>
          <w:p w:rsidR="009749F9" w:rsidRPr="009749F9" w:rsidRDefault="009749F9" w:rsidP="00B9718B">
            <w:r>
              <w:rPr>
                <w:b/>
              </w:rPr>
              <w:t xml:space="preserve">   </w:t>
            </w:r>
            <w:r>
              <w:t xml:space="preserve">   40</w:t>
            </w:r>
          </w:p>
        </w:tc>
        <w:tc>
          <w:tcPr>
            <w:tcW w:w="1430" w:type="dxa"/>
          </w:tcPr>
          <w:p w:rsidR="009749F9" w:rsidRPr="009749F9" w:rsidRDefault="009749F9" w:rsidP="00B9718B">
            <w:r>
              <w:rPr>
                <w:b/>
              </w:rPr>
              <w:t xml:space="preserve">    </w:t>
            </w:r>
            <w:r>
              <w:t>1,14</w:t>
            </w:r>
          </w:p>
        </w:tc>
        <w:tc>
          <w:tcPr>
            <w:tcW w:w="1425" w:type="dxa"/>
          </w:tcPr>
          <w:p w:rsidR="009749F9" w:rsidRPr="009749F9" w:rsidRDefault="009749F9" w:rsidP="00B9718B">
            <w:r>
              <w:rPr>
                <w:b/>
              </w:rPr>
              <w:t xml:space="preserve">     </w:t>
            </w:r>
            <w:r>
              <w:t>0,32</w:t>
            </w:r>
          </w:p>
        </w:tc>
        <w:tc>
          <w:tcPr>
            <w:tcW w:w="1844" w:type="dxa"/>
          </w:tcPr>
          <w:p w:rsidR="009749F9" w:rsidRPr="009749F9" w:rsidRDefault="009749F9" w:rsidP="00B9718B">
            <w:r>
              <w:rPr>
                <w:b/>
              </w:rPr>
              <w:t xml:space="preserve">       </w:t>
            </w:r>
            <w:r>
              <w:t>2,24</w:t>
            </w:r>
          </w:p>
        </w:tc>
        <w:tc>
          <w:tcPr>
            <w:tcW w:w="1417" w:type="dxa"/>
          </w:tcPr>
          <w:p w:rsidR="009749F9" w:rsidRPr="009749F9" w:rsidRDefault="009749F9" w:rsidP="00B9718B">
            <w:r>
              <w:rPr>
                <w:b/>
              </w:rPr>
              <w:t xml:space="preserve">     </w:t>
            </w:r>
            <w:r>
              <w:t>13,80</w:t>
            </w:r>
          </w:p>
        </w:tc>
      </w:tr>
      <w:tr w:rsidR="00B7569E" w:rsidRPr="00BB5CFF" w:rsidTr="00B9718B">
        <w:tc>
          <w:tcPr>
            <w:tcW w:w="5514" w:type="dxa"/>
          </w:tcPr>
          <w:p w:rsidR="00B7569E" w:rsidRPr="008914B0" w:rsidRDefault="0044415C" w:rsidP="00B9718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B7569E" w:rsidRPr="00BB5CFF" w:rsidRDefault="00854566" w:rsidP="00B9718B">
            <w:r>
              <w:t xml:space="preserve"> </w:t>
            </w:r>
          </w:p>
        </w:tc>
        <w:tc>
          <w:tcPr>
            <w:tcW w:w="1419" w:type="dxa"/>
          </w:tcPr>
          <w:p w:rsidR="00B7569E" w:rsidRPr="0044415C" w:rsidRDefault="00B7569E" w:rsidP="00B9718B">
            <w:r>
              <w:rPr>
                <w:b/>
              </w:rPr>
              <w:t xml:space="preserve">      </w:t>
            </w:r>
            <w:r w:rsidR="0044415C">
              <w:t>100</w:t>
            </w:r>
          </w:p>
        </w:tc>
        <w:tc>
          <w:tcPr>
            <w:tcW w:w="1430" w:type="dxa"/>
          </w:tcPr>
          <w:p w:rsidR="00B7569E" w:rsidRPr="0044415C" w:rsidRDefault="00B7569E" w:rsidP="00B9718B">
            <w:r>
              <w:rPr>
                <w:b/>
              </w:rPr>
              <w:t xml:space="preserve">   </w:t>
            </w:r>
            <w:r w:rsidR="0044415C">
              <w:rPr>
                <w:b/>
              </w:rPr>
              <w:t xml:space="preserve">  </w:t>
            </w:r>
            <w:r w:rsidR="0044415C">
              <w:t>0,76</w:t>
            </w:r>
          </w:p>
        </w:tc>
        <w:tc>
          <w:tcPr>
            <w:tcW w:w="1425" w:type="dxa"/>
          </w:tcPr>
          <w:p w:rsidR="00B7569E" w:rsidRPr="00BB5CFF" w:rsidRDefault="00B7569E" w:rsidP="00B9718B">
            <w:r>
              <w:t xml:space="preserve">   </w:t>
            </w:r>
            <w:r w:rsidR="0044415C">
              <w:t xml:space="preserve">  0,30</w:t>
            </w:r>
          </w:p>
        </w:tc>
        <w:tc>
          <w:tcPr>
            <w:tcW w:w="1844" w:type="dxa"/>
          </w:tcPr>
          <w:p w:rsidR="00B7569E" w:rsidRPr="009749F9" w:rsidRDefault="00B7569E" w:rsidP="00B9718B">
            <w:r>
              <w:rPr>
                <w:b/>
              </w:rPr>
              <w:t xml:space="preserve">     </w:t>
            </w:r>
            <w:r w:rsidR="0044415C">
              <w:rPr>
                <w:b/>
              </w:rPr>
              <w:t xml:space="preserve"> </w:t>
            </w:r>
            <w:r w:rsidR="009749F9">
              <w:t>13,94</w:t>
            </w:r>
          </w:p>
        </w:tc>
        <w:tc>
          <w:tcPr>
            <w:tcW w:w="1417" w:type="dxa"/>
          </w:tcPr>
          <w:p w:rsidR="00B7569E" w:rsidRPr="00BB5CFF" w:rsidRDefault="00B7569E" w:rsidP="00B9718B">
            <w:r>
              <w:t xml:space="preserve"> </w:t>
            </w:r>
            <w:r w:rsidR="009749F9">
              <w:t xml:space="preserve">     56</w:t>
            </w:r>
          </w:p>
        </w:tc>
      </w:tr>
      <w:tr w:rsidR="00E9015C" w:rsidRPr="00BB5CFF" w:rsidTr="00B9718B">
        <w:tc>
          <w:tcPr>
            <w:tcW w:w="5514" w:type="dxa"/>
          </w:tcPr>
          <w:p w:rsidR="00E9015C" w:rsidRDefault="00E9015C" w:rsidP="00B9718B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E9015C" w:rsidRDefault="00E9015C" w:rsidP="00B9718B"/>
        </w:tc>
        <w:tc>
          <w:tcPr>
            <w:tcW w:w="1419" w:type="dxa"/>
          </w:tcPr>
          <w:p w:rsidR="00E9015C" w:rsidRPr="00E9015C" w:rsidRDefault="00E9015C" w:rsidP="00B9718B">
            <w:r>
              <w:rPr>
                <w:b/>
              </w:rPr>
              <w:t xml:space="preserve">  </w:t>
            </w:r>
            <w:r>
              <w:t xml:space="preserve">    120</w:t>
            </w:r>
          </w:p>
        </w:tc>
        <w:tc>
          <w:tcPr>
            <w:tcW w:w="1430" w:type="dxa"/>
          </w:tcPr>
          <w:p w:rsidR="00E9015C" w:rsidRDefault="00E90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E9015C" w:rsidRDefault="00E9015C" w:rsidP="00B9718B"/>
        </w:tc>
        <w:tc>
          <w:tcPr>
            <w:tcW w:w="1844" w:type="dxa"/>
          </w:tcPr>
          <w:p w:rsidR="00E9015C" w:rsidRDefault="00E90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E9015C" w:rsidRDefault="00E9015C" w:rsidP="00B9718B"/>
        </w:tc>
      </w:tr>
      <w:tr w:rsidR="0044415C" w:rsidRPr="00BB5CFF" w:rsidTr="00B9718B">
        <w:tc>
          <w:tcPr>
            <w:tcW w:w="5514" w:type="dxa"/>
          </w:tcPr>
          <w:p w:rsidR="0044415C" w:rsidRPr="008914B0" w:rsidRDefault="0044415C" w:rsidP="00B9718B"/>
        </w:tc>
        <w:tc>
          <w:tcPr>
            <w:tcW w:w="1418" w:type="dxa"/>
          </w:tcPr>
          <w:p w:rsidR="0044415C" w:rsidRDefault="0044415C" w:rsidP="00B9718B"/>
        </w:tc>
        <w:tc>
          <w:tcPr>
            <w:tcW w:w="1419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/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/>
        </w:tc>
      </w:tr>
      <w:tr w:rsidR="0044415C" w:rsidRPr="00BB5CFF" w:rsidTr="00B9718B">
        <w:tc>
          <w:tcPr>
            <w:tcW w:w="5514" w:type="dxa"/>
          </w:tcPr>
          <w:p w:rsidR="0044415C" w:rsidRPr="008914B0" w:rsidRDefault="0044415C" w:rsidP="00B9718B"/>
        </w:tc>
        <w:tc>
          <w:tcPr>
            <w:tcW w:w="1418" w:type="dxa"/>
          </w:tcPr>
          <w:p w:rsidR="0044415C" w:rsidRDefault="0044415C" w:rsidP="00B9718B"/>
        </w:tc>
        <w:tc>
          <w:tcPr>
            <w:tcW w:w="1419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/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/>
        </w:tc>
      </w:tr>
      <w:tr w:rsidR="003C2ED9" w:rsidRPr="00BB5CFF" w:rsidTr="00B9718B">
        <w:tc>
          <w:tcPr>
            <w:tcW w:w="5514" w:type="dxa"/>
          </w:tcPr>
          <w:p w:rsidR="003C2ED9" w:rsidRPr="00C70EFF" w:rsidRDefault="00C70EFF" w:rsidP="00B9718B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3C2ED9" w:rsidRDefault="003C2ED9" w:rsidP="00B9718B"/>
        </w:tc>
        <w:tc>
          <w:tcPr>
            <w:tcW w:w="1844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3C2ED9" w:rsidRDefault="003C2ED9" w:rsidP="00B9718B"/>
        </w:tc>
      </w:tr>
      <w:tr w:rsidR="003C2ED9" w:rsidRPr="00BB5CFF" w:rsidTr="00B9718B">
        <w:tc>
          <w:tcPr>
            <w:tcW w:w="5514" w:type="dxa"/>
          </w:tcPr>
          <w:p w:rsidR="003C2ED9" w:rsidRPr="00C70EFF" w:rsidRDefault="00C70EFF" w:rsidP="00B9718B">
            <w:pPr>
              <w:rPr>
                <w:b/>
              </w:rPr>
            </w:pPr>
            <w:r>
              <w:t xml:space="preserve">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3C2ED9" w:rsidRDefault="003C2ED9" w:rsidP="00B9718B"/>
        </w:tc>
        <w:tc>
          <w:tcPr>
            <w:tcW w:w="1844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3C2ED9" w:rsidRDefault="003C2ED9" w:rsidP="00B9718B"/>
        </w:tc>
      </w:tr>
      <w:tr w:rsidR="003C2ED9" w:rsidRPr="00BB5CFF" w:rsidTr="00B9718B">
        <w:tc>
          <w:tcPr>
            <w:tcW w:w="5514" w:type="dxa"/>
          </w:tcPr>
          <w:p w:rsidR="003C2ED9" w:rsidRDefault="00D61121" w:rsidP="00B9718B">
            <w:proofErr w:type="spellStart"/>
            <w:r>
              <w:t>Žirnių</w:t>
            </w:r>
            <w:proofErr w:type="spellEnd"/>
            <w:r>
              <w:t xml:space="preserve"> </w:t>
            </w:r>
            <w:r w:rsidR="00C70EFF">
              <w:t xml:space="preserve"> </w:t>
            </w:r>
            <w:proofErr w:type="spellStart"/>
            <w:r w:rsidR="00C70EFF">
              <w:t>sriuba</w:t>
            </w:r>
            <w:proofErr w:type="spellEnd"/>
            <w:r w:rsidR="00C70EFF"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>
              <w:t xml:space="preserve"> </w:t>
            </w:r>
            <w:r w:rsidR="00C70EFF">
              <w:t>(T)(AUG)</w:t>
            </w:r>
          </w:p>
        </w:tc>
        <w:tc>
          <w:tcPr>
            <w:tcW w:w="1418" w:type="dxa"/>
          </w:tcPr>
          <w:p w:rsidR="003C2ED9" w:rsidRDefault="00697616" w:rsidP="00B9718B">
            <w:r>
              <w:t xml:space="preserve">    </w:t>
            </w:r>
            <w:r w:rsidR="00E9015C">
              <w:t>17</w:t>
            </w:r>
            <w:r w:rsidR="00C70EFF">
              <w:t xml:space="preserve"> </w:t>
            </w:r>
            <w:proofErr w:type="spellStart"/>
            <w:r w:rsidR="00C70EFF">
              <w:t>Sr</w:t>
            </w:r>
            <w:proofErr w:type="spellEnd"/>
            <w:r>
              <w:t>/1</w:t>
            </w:r>
            <w:r w:rsidR="00E9015C">
              <w:t>41</w:t>
            </w:r>
          </w:p>
        </w:tc>
        <w:tc>
          <w:tcPr>
            <w:tcW w:w="1419" w:type="dxa"/>
          </w:tcPr>
          <w:p w:rsidR="003C2ED9" w:rsidRPr="00C70EFF" w:rsidRDefault="00C70EFF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3C2ED9" w:rsidRPr="00C70EFF" w:rsidRDefault="00C70EFF" w:rsidP="00B9718B">
            <w:r>
              <w:rPr>
                <w:b/>
              </w:rPr>
              <w:t xml:space="preserve">     </w:t>
            </w:r>
            <w:r w:rsidR="00D61121">
              <w:t>3,59</w:t>
            </w:r>
          </w:p>
        </w:tc>
        <w:tc>
          <w:tcPr>
            <w:tcW w:w="1425" w:type="dxa"/>
          </w:tcPr>
          <w:p w:rsidR="003C2ED9" w:rsidRDefault="00C70EFF" w:rsidP="00B9718B">
            <w:r>
              <w:t xml:space="preserve">    3,2</w:t>
            </w:r>
            <w:r w:rsidR="00D61121">
              <w:t>6</w:t>
            </w:r>
          </w:p>
        </w:tc>
        <w:tc>
          <w:tcPr>
            <w:tcW w:w="1844" w:type="dxa"/>
          </w:tcPr>
          <w:p w:rsidR="003C2ED9" w:rsidRPr="00C70EFF" w:rsidRDefault="00C70EFF" w:rsidP="00B9718B">
            <w:r>
              <w:rPr>
                <w:b/>
              </w:rPr>
              <w:t xml:space="preserve">       </w:t>
            </w:r>
            <w:r w:rsidR="00D61121">
              <w:t>14,39</w:t>
            </w:r>
          </w:p>
        </w:tc>
        <w:tc>
          <w:tcPr>
            <w:tcW w:w="1417" w:type="dxa"/>
          </w:tcPr>
          <w:p w:rsidR="003C2ED9" w:rsidRDefault="00C70EFF" w:rsidP="00B9718B">
            <w:r>
              <w:t xml:space="preserve">      </w:t>
            </w:r>
            <w:r w:rsidR="00D61121">
              <w:t>94,77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C70EFF" w:rsidP="00B9718B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C2ED9" w:rsidRDefault="00C70EFF" w:rsidP="00B9718B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</w:tcPr>
          <w:p w:rsidR="003C2ED9" w:rsidRPr="00C70EFF" w:rsidRDefault="00C70EFF" w:rsidP="00B9718B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</w:tcPr>
          <w:p w:rsidR="003C2ED9" w:rsidRPr="00C70EFF" w:rsidRDefault="00C70EFF" w:rsidP="00B9718B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3C2ED9" w:rsidRDefault="00C70EFF" w:rsidP="00B9718B">
            <w:r>
              <w:t xml:space="preserve">    0,64</w:t>
            </w:r>
          </w:p>
        </w:tc>
        <w:tc>
          <w:tcPr>
            <w:tcW w:w="1844" w:type="dxa"/>
          </w:tcPr>
          <w:p w:rsidR="003C2ED9" w:rsidRPr="00C70EFF" w:rsidRDefault="00C70EFF" w:rsidP="00B9718B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</w:tcPr>
          <w:p w:rsidR="003C2ED9" w:rsidRDefault="00C70EFF" w:rsidP="00B9718B">
            <w:r>
              <w:t xml:space="preserve">      86,08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C70EFF" w:rsidP="00B9718B">
            <w:proofErr w:type="spellStart"/>
            <w:r>
              <w:t>Kiaulienos-daržovių-ryžių</w:t>
            </w:r>
            <w:proofErr w:type="spellEnd"/>
            <w:r>
              <w:t xml:space="preserve"> </w:t>
            </w:r>
            <w:proofErr w:type="spellStart"/>
            <w:r>
              <w:t>maltinis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C2ED9" w:rsidRDefault="00C70EFF" w:rsidP="00B9718B">
            <w:r>
              <w:t xml:space="preserve">     62 A</w:t>
            </w:r>
            <w:r w:rsidR="00182A20">
              <w:t>/220</w:t>
            </w:r>
          </w:p>
        </w:tc>
        <w:tc>
          <w:tcPr>
            <w:tcW w:w="1419" w:type="dxa"/>
          </w:tcPr>
          <w:p w:rsidR="003C2ED9" w:rsidRPr="00C70EFF" w:rsidRDefault="00C70EFF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3C2ED9" w:rsidRPr="00C70EFF" w:rsidRDefault="00C70EFF" w:rsidP="00B9718B">
            <w:r>
              <w:rPr>
                <w:b/>
              </w:rPr>
              <w:t xml:space="preserve">     </w:t>
            </w:r>
            <w:r>
              <w:t>30,00</w:t>
            </w:r>
          </w:p>
        </w:tc>
        <w:tc>
          <w:tcPr>
            <w:tcW w:w="1425" w:type="dxa"/>
          </w:tcPr>
          <w:p w:rsidR="003C2ED9" w:rsidRDefault="00C70EFF" w:rsidP="00B9718B">
            <w:r>
              <w:t xml:space="preserve">    17,86</w:t>
            </w:r>
          </w:p>
        </w:tc>
        <w:tc>
          <w:tcPr>
            <w:tcW w:w="1844" w:type="dxa"/>
          </w:tcPr>
          <w:p w:rsidR="003C2ED9" w:rsidRPr="00C70EFF" w:rsidRDefault="00C70EFF" w:rsidP="00B9718B">
            <w:r>
              <w:rPr>
                <w:b/>
              </w:rPr>
              <w:t xml:space="preserve">       </w:t>
            </w:r>
            <w:r>
              <w:t>9,45</w:t>
            </w:r>
          </w:p>
        </w:tc>
        <w:tc>
          <w:tcPr>
            <w:tcW w:w="1417" w:type="dxa"/>
          </w:tcPr>
          <w:p w:rsidR="003C2ED9" w:rsidRDefault="00C70EFF" w:rsidP="00B9718B">
            <w:r>
              <w:t xml:space="preserve">      315,03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9749F9" w:rsidP="00B9718B">
            <w:proofErr w:type="spellStart"/>
            <w:r>
              <w:t>Virtos</w:t>
            </w:r>
            <w:proofErr w:type="spellEnd"/>
            <w:r>
              <w:t xml:space="preserve"> </w:t>
            </w:r>
            <w:proofErr w:type="spellStart"/>
            <w:r>
              <w:t>bulvės</w:t>
            </w:r>
            <w:proofErr w:type="spellEnd"/>
            <w:r>
              <w:t xml:space="preserve"> </w:t>
            </w:r>
            <w:r w:rsidR="00C70EFF">
              <w:t xml:space="preserve"> </w:t>
            </w:r>
          </w:p>
        </w:tc>
        <w:tc>
          <w:tcPr>
            <w:tcW w:w="1418" w:type="dxa"/>
          </w:tcPr>
          <w:p w:rsidR="003C2ED9" w:rsidRDefault="00563D11" w:rsidP="00B9718B">
            <w:r>
              <w:t xml:space="preserve">  </w:t>
            </w:r>
            <w:r w:rsidR="00C70EFF">
              <w:t xml:space="preserve"> </w:t>
            </w:r>
            <w:r w:rsidR="009749F9">
              <w:t>1</w:t>
            </w:r>
            <w:r w:rsidR="00F47D7D">
              <w:t xml:space="preserve"> Gar</w:t>
            </w:r>
            <w:r>
              <w:t>/316</w:t>
            </w:r>
          </w:p>
        </w:tc>
        <w:tc>
          <w:tcPr>
            <w:tcW w:w="1419" w:type="dxa"/>
          </w:tcPr>
          <w:p w:rsidR="003C2ED9" w:rsidRPr="00F47D7D" w:rsidRDefault="00F47D7D" w:rsidP="00B9718B">
            <w:r>
              <w:rPr>
                <w:b/>
              </w:rPr>
              <w:t xml:space="preserve">      </w:t>
            </w:r>
            <w:r w:rsidR="009749F9">
              <w:t>10</w:t>
            </w:r>
            <w:r>
              <w:t>0</w:t>
            </w:r>
          </w:p>
        </w:tc>
        <w:tc>
          <w:tcPr>
            <w:tcW w:w="1430" w:type="dxa"/>
          </w:tcPr>
          <w:p w:rsidR="003C2ED9" w:rsidRPr="00F47D7D" w:rsidRDefault="00F47D7D" w:rsidP="00B9718B">
            <w:r>
              <w:rPr>
                <w:b/>
              </w:rPr>
              <w:t xml:space="preserve">     </w:t>
            </w:r>
            <w:r w:rsidR="009749F9">
              <w:t>2,14</w:t>
            </w:r>
          </w:p>
        </w:tc>
        <w:tc>
          <w:tcPr>
            <w:tcW w:w="1425" w:type="dxa"/>
          </w:tcPr>
          <w:p w:rsidR="003C2ED9" w:rsidRDefault="00F47D7D" w:rsidP="00B9718B">
            <w:r>
              <w:t xml:space="preserve">    </w:t>
            </w:r>
            <w:r w:rsidR="009749F9">
              <w:t>0,13</w:t>
            </w:r>
          </w:p>
        </w:tc>
        <w:tc>
          <w:tcPr>
            <w:tcW w:w="1844" w:type="dxa"/>
          </w:tcPr>
          <w:p w:rsidR="003C2ED9" w:rsidRPr="00F47D7D" w:rsidRDefault="00F47D7D" w:rsidP="00B9718B">
            <w:r>
              <w:rPr>
                <w:b/>
              </w:rPr>
              <w:t xml:space="preserve">       </w:t>
            </w:r>
            <w:r>
              <w:t>1</w:t>
            </w:r>
            <w:r w:rsidR="009749F9">
              <w:t>9,14</w:t>
            </w:r>
          </w:p>
        </w:tc>
        <w:tc>
          <w:tcPr>
            <w:tcW w:w="1417" w:type="dxa"/>
          </w:tcPr>
          <w:p w:rsidR="003C2ED9" w:rsidRDefault="00F47D7D" w:rsidP="00B9718B">
            <w:r>
              <w:t xml:space="preserve">      </w:t>
            </w:r>
            <w:r w:rsidR="009749F9">
              <w:t>85,20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9749F9" w:rsidP="00B9718B">
            <w:proofErr w:type="spellStart"/>
            <w:r>
              <w:t>Marinuoti</w:t>
            </w:r>
            <w:proofErr w:type="spellEnd"/>
            <w:r>
              <w:t xml:space="preserve"> </w:t>
            </w:r>
            <w:proofErr w:type="spellStart"/>
            <w:r>
              <w:t>agurkai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C2ED9" w:rsidRDefault="009749F9" w:rsidP="00B9718B">
            <w:r>
              <w:t xml:space="preserve">     38</w:t>
            </w:r>
            <w:r w:rsidR="00F47D7D">
              <w:t xml:space="preserve"> S</w:t>
            </w:r>
            <w:r w:rsidR="00182A20">
              <w:t>/95</w:t>
            </w:r>
          </w:p>
        </w:tc>
        <w:tc>
          <w:tcPr>
            <w:tcW w:w="1419" w:type="dxa"/>
          </w:tcPr>
          <w:p w:rsidR="003C2ED9" w:rsidRPr="00F47D7D" w:rsidRDefault="00F47D7D" w:rsidP="00B9718B">
            <w:r>
              <w:rPr>
                <w:b/>
              </w:rPr>
              <w:t xml:space="preserve">      </w:t>
            </w:r>
            <w:r w:rsidR="009749F9">
              <w:t>8</w:t>
            </w:r>
            <w:r>
              <w:t>0</w:t>
            </w:r>
          </w:p>
        </w:tc>
        <w:tc>
          <w:tcPr>
            <w:tcW w:w="1430" w:type="dxa"/>
          </w:tcPr>
          <w:p w:rsidR="003C2ED9" w:rsidRPr="009862D4" w:rsidRDefault="009862D4" w:rsidP="00B9718B">
            <w:r>
              <w:rPr>
                <w:b/>
              </w:rPr>
              <w:t xml:space="preserve">     </w:t>
            </w:r>
            <w:r w:rsidR="009749F9">
              <w:t>0,24</w:t>
            </w:r>
          </w:p>
        </w:tc>
        <w:tc>
          <w:tcPr>
            <w:tcW w:w="1425" w:type="dxa"/>
          </w:tcPr>
          <w:p w:rsidR="003C2ED9" w:rsidRDefault="009862D4" w:rsidP="00B9718B">
            <w:r>
              <w:t xml:space="preserve">    </w:t>
            </w:r>
            <w:r w:rsidR="009749F9">
              <w:t>0,16</w:t>
            </w:r>
          </w:p>
        </w:tc>
        <w:tc>
          <w:tcPr>
            <w:tcW w:w="1844" w:type="dxa"/>
          </w:tcPr>
          <w:p w:rsidR="003C2ED9" w:rsidRPr="009862D4" w:rsidRDefault="009862D4" w:rsidP="00B9718B">
            <w:r>
              <w:rPr>
                <w:b/>
              </w:rPr>
              <w:t xml:space="preserve">  </w:t>
            </w:r>
            <w:r>
              <w:t xml:space="preserve">     1</w:t>
            </w:r>
            <w:r w:rsidR="009749F9">
              <w:t>,84</w:t>
            </w:r>
          </w:p>
        </w:tc>
        <w:tc>
          <w:tcPr>
            <w:tcW w:w="1417" w:type="dxa"/>
          </w:tcPr>
          <w:p w:rsidR="003C2ED9" w:rsidRDefault="009862D4" w:rsidP="00B9718B">
            <w:r>
              <w:t xml:space="preserve">      </w:t>
            </w:r>
            <w:r w:rsidR="009749F9">
              <w:t>8,80</w:t>
            </w:r>
          </w:p>
        </w:tc>
      </w:tr>
      <w:tr w:rsidR="009749F9" w:rsidRPr="00BB5CFF" w:rsidTr="00B9718B">
        <w:tc>
          <w:tcPr>
            <w:tcW w:w="5514" w:type="dxa"/>
          </w:tcPr>
          <w:p w:rsidR="009749F9" w:rsidRDefault="009749F9" w:rsidP="00B9718B">
            <w:proofErr w:type="spellStart"/>
            <w:r>
              <w:t>Ridikėlių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9749F9" w:rsidRDefault="009749F9" w:rsidP="00B9718B">
            <w:r>
              <w:t xml:space="preserve">     58 S</w:t>
            </w:r>
            <w:r w:rsidR="00182A20">
              <w:t>/115</w:t>
            </w:r>
          </w:p>
        </w:tc>
        <w:tc>
          <w:tcPr>
            <w:tcW w:w="1419" w:type="dxa"/>
          </w:tcPr>
          <w:p w:rsidR="009749F9" w:rsidRPr="009749F9" w:rsidRDefault="009749F9" w:rsidP="00B9718B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0" w:type="dxa"/>
          </w:tcPr>
          <w:p w:rsidR="009749F9" w:rsidRPr="009749F9" w:rsidRDefault="009749F9" w:rsidP="00B9718B">
            <w:r>
              <w:rPr>
                <w:b/>
              </w:rPr>
              <w:t xml:space="preserve">     </w:t>
            </w:r>
            <w:r>
              <w:t>1,14</w:t>
            </w:r>
          </w:p>
        </w:tc>
        <w:tc>
          <w:tcPr>
            <w:tcW w:w="1425" w:type="dxa"/>
          </w:tcPr>
          <w:p w:rsidR="009749F9" w:rsidRDefault="009749F9" w:rsidP="00B9718B">
            <w:r>
              <w:t xml:space="preserve">    0,32</w:t>
            </w:r>
          </w:p>
        </w:tc>
        <w:tc>
          <w:tcPr>
            <w:tcW w:w="1844" w:type="dxa"/>
          </w:tcPr>
          <w:p w:rsidR="009749F9" w:rsidRPr="009749F9" w:rsidRDefault="009749F9" w:rsidP="00B9718B">
            <w:r>
              <w:rPr>
                <w:b/>
              </w:rPr>
              <w:t xml:space="preserve">       </w:t>
            </w:r>
            <w:r>
              <w:t>2,24</w:t>
            </w:r>
          </w:p>
        </w:tc>
        <w:tc>
          <w:tcPr>
            <w:tcW w:w="1417" w:type="dxa"/>
          </w:tcPr>
          <w:p w:rsidR="009749F9" w:rsidRDefault="009749F9" w:rsidP="00B9718B">
            <w:r>
              <w:t xml:space="preserve">      13,80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F47D7D" w:rsidP="00B9718B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3C2ED9" w:rsidRPr="00F47D7D" w:rsidRDefault="00F47D7D" w:rsidP="00B9718B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</w:tcPr>
          <w:p w:rsidR="003C2ED9" w:rsidRDefault="00F47D7D" w:rsidP="00B9718B">
            <w:r>
              <w:t xml:space="preserve">     0,00</w:t>
            </w:r>
          </w:p>
        </w:tc>
        <w:tc>
          <w:tcPr>
            <w:tcW w:w="1844" w:type="dxa"/>
          </w:tcPr>
          <w:p w:rsidR="003C2ED9" w:rsidRPr="00F47D7D" w:rsidRDefault="00F47D7D" w:rsidP="00B9718B">
            <w:r>
              <w:rPr>
                <w:b/>
              </w:rPr>
              <w:t xml:space="preserve">       </w:t>
            </w:r>
            <w:r>
              <w:t>0,00</w:t>
            </w:r>
          </w:p>
        </w:tc>
        <w:tc>
          <w:tcPr>
            <w:tcW w:w="1417" w:type="dxa"/>
          </w:tcPr>
          <w:p w:rsidR="003C2ED9" w:rsidRDefault="00F47D7D" w:rsidP="00B9718B">
            <w:r>
              <w:t xml:space="preserve">      0,00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F47D7D" w:rsidP="00B9718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Pr="00F47D7D" w:rsidRDefault="00F47D7D" w:rsidP="00B9718B">
            <w:r>
              <w:rPr>
                <w:b/>
              </w:rPr>
              <w:t xml:space="preserve">      </w:t>
            </w:r>
            <w:r w:rsidR="009749F9">
              <w:t>1</w:t>
            </w:r>
            <w:r>
              <w:t>00</w:t>
            </w:r>
          </w:p>
        </w:tc>
        <w:tc>
          <w:tcPr>
            <w:tcW w:w="1430" w:type="dxa"/>
          </w:tcPr>
          <w:p w:rsidR="003C2ED9" w:rsidRPr="00F47D7D" w:rsidRDefault="00F47D7D" w:rsidP="00B9718B">
            <w:r>
              <w:rPr>
                <w:b/>
              </w:rPr>
              <w:t xml:space="preserve">     </w:t>
            </w:r>
            <w:r w:rsidR="009749F9">
              <w:t>0,76</w:t>
            </w:r>
          </w:p>
        </w:tc>
        <w:tc>
          <w:tcPr>
            <w:tcW w:w="1425" w:type="dxa"/>
          </w:tcPr>
          <w:p w:rsidR="003C2ED9" w:rsidRDefault="009749F9" w:rsidP="00B9718B">
            <w:r>
              <w:t xml:space="preserve">     0,3</w:t>
            </w:r>
            <w:r w:rsidR="00F47D7D">
              <w:t>0</w:t>
            </w:r>
          </w:p>
        </w:tc>
        <w:tc>
          <w:tcPr>
            <w:tcW w:w="1844" w:type="dxa"/>
          </w:tcPr>
          <w:p w:rsidR="003C2ED9" w:rsidRPr="00F47D7D" w:rsidRDefault="00F47D7D" w:rsidP="00B9718B">
            <w:r>
              <w:rPr>
                <w:b/>
              </w:rPr>
              <w:t xml:space="preserve">       </w:t>
            </w:r>
            <w:r w:rsidR="009749F9">
              <w:t>13,94</w:t>
            </w:r>
          </w:p>
        </w:tc>
        <w:tc>
          <w:tcPr>
            <w:tcW w:w="1417" w:type="dxa"/>
          </w:tcPr>
          <w:p w:rsidR="003C2ED9" w:rsidRDefault="00F47D7D" w:rsidP="00B9718B">
            <w:r>
              <w:t xml:space="preserve">      </w:t>
            </w:r>
            <w:r w:rsidR="009749F9">
              <w:t>56</w:t>
            </w:r>
          </w:p>
        </w:tc>
      </w:tr>
    </w:tbl>
    <w:p w:rsidR="00F47D7D" w:rsidRDefault="00F47D7D" w:rsidP="00B7569E"/>
    <w:p w:rsidR="00A3589D" w:rsidRDefault="00A3589D" w:rsidP="00B7569E"/>
    <w:p w:rsidR="00A3589D" w:rsidRDefault="00A3589D" w:rsidP="00B7569E"/>
    <w:p w:rsidR="00B9718B" w:rsidRDefault="00B9718B" w:rsidP="00B7569E"/>
    <w:p w:rsidR="00B9718B" w:rsidRDefault="00B9718B" w:rsidP="00B7569E">
      <w:proofErr w:type="spellStart"/>
      <w:r>
        <w:t>Pirma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5 </w:t>
      </w:r>
      <w:proofErr w:type="spellStart"/>
      <w:r>
        <w:t>diena</w:t>
      </w:r>
      <w:proofErr w:type="spellEnd"/>
      <w:r>
        <w:t xml:space="preserve"> </w:t>
      </w:r>
    </w:p>
    <w:p w:rsidR="00B7569E" w:rsidRDefault="00B7569E" w:rsidP="00B7569E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B9718B" w:rsidTr="00B9718B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jc w:val="center"/>
              <w:rPr>
                <w:b/>
              </w:rPr>
            </w:pPr>
          </w:p>
          <w:p w:rsidR="00B9718B" w:rsidRDefault="00B9718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jc w:val="center"/>
              <w:rPr>
                <w:b/>
              </w:rPr>
            </w:pPr>
          </w:p>
          <w:p w:rsidR="00B9718B" w:rsidRDefault="00B9718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jc w:val="center"/>
              <w:rPr>
                <w:b/>
              </w:rPr>
            </w:pPr>
          </w:p>
          <w:p w:rsidR="00B9718B" w:rsidRDefault="00B9718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B9718B" w:rsidTr="00B971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105C04">
            <w:pPr>
              <w:rPr>
                <w:b/>
              </w:rPr>
            </w:pPr>
            <w:proofErr w:type="spellStart"/>
            <w:r>
              <w:rPr>
                <w:b/>
              </w:rPr>
              <w:t>B</w:t>
            </w:r>
            <w:r w:rsidR="00B9718B">
              <w:rPr>
                <w:b/>
              </w:rPr>
              <w:t>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rPr>
                <w:b/>
              </w:rPr>
            </w:pP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F47D7D" w:rsidRDefault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F47D7D">
              <w:rPr>
                <w:lang w:val="lt-LT"/>
              </w:rPr>
              <w:t xml:space="preserve">                             </w:t>
            </w:r>
            <w:r w:rsidR="00F47D7D"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</w:t>
            </w:r>
          </w:p>
        </w:tc>
      </w:tr>
      <w:tr w:rsidR="00666C43" w:rsidTr="00B9718B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Pr="00F47D7D" w:rsidRDefault="00F47D7D">
            <w:pPr>
              <w:rPr>
                <w:b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666C43"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Pr="00666C43" w:rsidRDefault="00666C43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Pr="00666C43" w:rsidRDefault="00666C43">
            <w:r>
              <w:rPr>
                <w:b/>
              </w:rPr>
              <w:t xml:space="preserve">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F47D7D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F47D7D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F47D7D">
            <w:r>
              <w:t xml:space="preserve">  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pPr>
              <w:rPr>
                <w:lang w:val="lt-LT"/>
              </w:rPr>
            </w:pPr>
            <w:r>
              <w:rPr>
                <w:lang w:val="lt-LT"/>
              </w:rPr>
              <w:t xml:space="preserve">Pieniška makaronų sriuba </w:t>
            </w:r>
            <w:r w:rsidR="00B9718B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66C43">
            <w:r>
              <w:t xml:space="preserve">   </w:t>
            </w:r>
            <w:r w:rsidR="00F47D7D">
              <w:t xml:space="preserve"> 27 </w:t>
            </w:r>
            <w:proofErr w:type="spellStart"/>
            <w:r w:rsidR="00F47D7D">
              <w:t>Sr</w:t>
            </w:r>
            <w:proofErr w:type="spellEnd"/>
            <w:r w:rsidR="00697616">
              <w:t>/151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  <w:r w:rsidR="00F47D7D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</w:t>
            </w:r>
            <w:r w:rsidR="00F47D7D">
              <w:t>4,37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66C43">
            <w:r>
              <w:t xml:space="preserve">    </w:t>
            </w:r>
            <w:r w:rsidR="00F47D7D">
              <w:t>4,67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66C43">
            <w:r>
              <w:t xml:space="preserve">       </w:t>
            </w:r>
            <w:r w:rsidR="00F47D7D">
              <w:t>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</w:t>
            </w:r>
            <w:r w:rsidR="00666C43">
              <w:t>1</w:t>
            </w:r>
            <w:r w:rsidR="00F47D7D">
              <w:t>05,12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</w:t>
            </w:r>
            <w:proofErr w:type="spellStart"/>
            <w:r w:rsidR="00F47D7D">
              <w:t>Žuvies</w:t>
            </w:r>
            <w:proofErr w:type="spellEnd"/>
            <w:r w:rsidR="00F47D7D">
              <w:t xml:space="preserve"> </w:t>
            </w:r>
            <w:proofErr w:type="spellStart"/>
            <w:r w:rsidR="00F47D7D">
              <w:t>maltinis</w:t>
            </w:r>
            <w:proofErr w:type="spellEnd"/>
            <w:r w:rsidR="00F47D7D">
              <w:t xml:space="preserve"> </w:t>
            </w:r>
            <w:r w:rsidR="00C11141">
              <w:t xml:space="preserve"> </w:t>
            </w:r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</w:t>
            </w:r>
            <w:r w:rsidR="00F47D7D">
              <w:t xml:space="preserve"> 43 A</w:t>
            </w:r>
            <w:r w:rsidR="00182A20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 75</w:t>
            </w:r>
            <w:r w:rsidR="00B9718B"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637C2C">
              <w:t>13,08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637C2C">
              <w:t>7,76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637C2C" w:rsidRDefault="00B9718B">
            <w:r>
              <w:rPr>
                <w:b/>
              </w:rPr>
              <w:t xml:space="preserve">     </w:t>
            </w:r>
            <w:r w:rsidR="00637C2C">
              <w:rPr>
                <w:b/>
              </w:rPr>
              <w:t xml:space="preserve">  </w:t>
            </w:r>
            <w:r w:rsidR="00637C2C">
              <w:t>13,23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637C2C" w:rsidRDefault="00B9718B">
            <w:r>
              <w:rPr>
                <w:b/>
              </w:rPr>
              <w:t xml:space="preserve"> </w:t>
            </w:r>
            <w:r w:rsidR="00637C2C">
              <w:rPr>
                <w:b/>
              </w:rPr>
              <w:t xml:space="preserve">    </w:t>
            </w:r>
            <w:r w:rsidR="00637C2C">
              <w:t>174,33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D3706">
            <w:r>
              <w:t xml:space="preserve"> </w:t>
            </w:r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ryžių</w:t>
            </w:r>
            <w:proofErr w:type="spellEnd"/>
            <w:r>
              <w:t xml:space="preserve"> </w:t>
            </w:r>
            <w:r w:rsidR="00E9015C">
              <w:t xml:space="preserve"> </w:t>
            </w:r>
            <w:proofErr w:type="spellStart"/>
            <w:r w:rsidR="00E9015C">
              <w:t>kruopų</w:t>
            </w:r>
            <w:proofErr w:type="spellEnd"/>
            <w:r w:rsidR="00E9015C">
              <w:t xml:space="preserve"> </w:t>
            </w:r>
            <w:proofErr w:type="spellStart"/>
            <w:r w:rsidR="00E9015C">
              <w:t>košė</w:t>
            </w:r>
            <w:proofErr w:type="spellEnd"/>
            <w:r w:rsidR="00E9015C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D3706">
            <w:r>
              <w:t>103</w:t>
            </w:r>
            <w:r w:rsidR="008F7F0B">
              <w:t>Gar</w:t>
            </w:r>
            <w:r w:rsidR="00563D11">
              <w:t>/</w:t>
            </w:r>
            <w:r>
              <w:t>261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 </w:t>
            </w:r>
            <w:r w:rsidR="00E9015C">
              <w:t>15</w:t>
            </w:r>
            <w:r w:rsidR="007E0B6A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8D3706">
              <w:t>3,92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E9015C">
              <w:t>1,</w:t>
            </w:r>
            <w:r w:rsidR="008D3706">
              <w:t>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   </w:t>
            </w:r>
            <w:r w:rsidR="008D3706">
              <w:t>41,56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 </w:t>
            </w:r>
            <w:r w:rsidR="00961910">
              <w:t>1</w:t>
            </w:r>
            <w:r w:rsidR="008D3706">
              <w:t>83,12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B9718B" w:rsidRDefault="008F7F0B">
            <w:pPr>
              <w:rPr>
                <w:lang w:val="lt-LT"/>
              </w:rPr>
            </w:pPr>
            <w:r>
              <w:rPr>
                <w:lang w:val="lt-LT"/>
              </w:rPr>
              <w:t xml:space="preserve">Kopūstų ,agurkų , porų salotos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 w:rsidRPr="00B9718B">
              <w:rPr>
                <w:lang w:val="lt-LT"/>
              </w:rPr>
              <w:t xml:space="preserve">    </w:t>
            </w:r>
            <w:r w:rsidR="008F7F0B">
              <w:rPr>
                <w:lang w:val="lt-LT"/>
              </w:rPr>
              <w:t>3 S</w:t>
            </w:r>
            <w:r w:rsidR="00182A20">
              <w:rPr>
                <w:lang w:val="lt-LT"/>
              </w:rPr>
              <w:t>/60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  <w:r w:rsidR="008F7F0B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</w:t>
            </w:r>
            <w:r w:rsidR="009862D4">
              <w:t>1,26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</w:t>
            </w:r>
            <w:r w:rsidR="009862D4">
              <w:t xml:space="preserve">  3,93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   </w:t>
            </w:r>
            <w:r w:rsidR="009862D4">
              <w:t>5,07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 </w:t>
            </w:r>
            <w:r w:rsidR="009862D4">
              <w:t>55,365</w:t>
            </w:r>
          </w:p>
        </w:tc>
      </w:tr>
      <w:tr w:rsidR="00E033E7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lang w:val="lt-LT"/>
              </w:rPr>
            </w:pPr>
            <w:r>
              <w:rPr>
                <w:lang w:val="lt-LT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B9718B" w:rsidRDefault="00E033E7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B9718B" w:rsidRDefault="009749F9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C11141" w:rsidRDefault="00B9718B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960B86">
            <w:r>
              <w:t xml:space="preserve">      </w:t>
            </w:r>
            <w:r w:rsidR="0096191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961910" w:rsidRDefault="00B9718B">
            <w:r>
              <w:rPr>
                <w:b/>
              </w:rPr>
              <w:t xml:space="preserve">     </w:t>
            </w:r>
            <w:r w:rsidR="0096191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</w:t>
            </w:r>
            <w:r w:rsidR="00961910">
              <w:t xml:space="preserve">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961910">
              <w:t xml:space="preserve">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961910">
            <w:r>
              <w:t xml:space="preserve">     56</w:t>
            </w:r>
          </w:p>
        </w:tc>
      </w:tr>
      <w:tr w:rsidR="00E9015C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Default="00E9015C">
            <w:pPr>
              <w:rPr>
                <w:lang w:val="lt-LT"/>
              </w:rPr>
            </w:pPr>
            <w:r>
              <w:rPr>
                <w:lang w:val="lt-LT"/>
              </w:rPr>
              <w:t xml:space="preserve">Pienas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Pr="00C11141" w:rsidRDefault="00E9015C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Default="00E9015C">
            <w:r>
              <w:t xml:space="preserve">     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Default="00E9015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Default="00E9015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Default="00E9015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5C" w:rsidRDefault="00E9015C"/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</w:t>
            </w:r>
            <w:r>
              <w:rPr>
                <w:b/>
                <w:lang w:val="lt-LT"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>
            <w:pPr>
              <w:rPr>
                <w:b/>
              </w:rPr>
            </w:pP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8F7F0B" w:rsidRDefault="008F7F0B">
            <w:pPr>
              <w:rPr>
                <w:b/>
              </w:rPr>
            </w:pPr>
            <w:r>
              <w:t xml:space="preserve">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AD5D96" w:rsidRDefault="00AD5D96">
            <w:r>
              <w:rPr>
                <w:b/>
              </w:rPr>
              <w:t xml:space="preserve"> 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AD5D96" w:rsidRDefault="00AD5D96">
            <w:r>
              <w:rPr>
                <w:b/>
              </w:rP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AD5D96" w:rsidRDefault="00AD5D96">
            <w:r>
              <w:rPr>
                <w:b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C40D80" w:rsidRDefault="00C40D80">
            <w:r>
              <w:rPr>
                <w:b/>
              </w:rPr>
              <w:t xml:space="preserve">     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proofErr w:type="spellStart"/>
            <w:r>
              <w:t>Pieniška</w:t>
            </w:r>
            <w:proofErr w:type="spellEnd"/>
            <w:r>
              <w:t xml:space="preserve"> </w:t>
            </w:r>
            <w:proofErr w:type="spellStart"/>
            <w:r>
              <w:t>makaronų</w:t>
            </w:r>
            <w:proofErr w:type="spellEnd"/>
            <w:r>
              <w:t xml:space="preserve"> </w:t>
            </w:r>
            <w:proofErr w:type="spellStart"/>
            <w:r>
              <w:t>sriuba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97616">
            <w:r>
              <w:t xml:space="preserve">   </w:t>
            </w:r>
            <w:r w:rsidR="008F7F0B">
              <w:t xml:space="preserve"> 27 </w:t>
            </w:r>
            <w:proofErr w:type="spellStart"/>
            <w:r w:rsidR="008F7F0B">
              <w:t>Sr</w:t>
            </w:r>
            <w:proofErr w:type="spellEnd"/>
            <w:r>
              <w:t>/151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</w:t>
            </w:r>
            <w:r w:rsidR="008F7F0B">
              <w:t>4,37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4,67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 </w:t>
            </w:r>
            <w:r w:rsidR="008F7F0B">
              <w:t xml:space="preserve"> 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 105,12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proofErr w:type="spellStart"/>
            <w:r>
              <w:t>Žuvies</w:t>
            </w:r>
            <w:proofErr w:type="spellEnd"/>
            <w:r>
              <w:t xml:space="preserve"> </w:t>
            </w:r>
            <w:proofErr w:type="spellStart"/>
            <w:r>
              <w:t>maltinis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43 A</w:t>
            </w:r>
            <w:r w:rsidR="00182A20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637C2C" w:rsidRDefault="00637C2C">
            <w:r>
              <w:rPr>
                <w:b/>
              </w:rPr>
              <w:t xml:space="preserve">     </w:t>
            </w:r>
            <w:r>
              <w:t>17,43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637C2C">
            <w:r>
              <w:t xml:space="preserve">     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637C2C" w:rsidRDefault="00637C2C">
            <w:r>
              <w:rPr>
                <w:b/>
              </w:rPr>
              <w:t xml:space="preserve">        </w:t>
            </w:r>
            <w:r>
              <w:t>17,65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637C2C">
            <w:r>
              <w:t xml:space="preserve">      232,44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D3706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ryžių</w:t>
            </w:r>
            <w:proofErr w:type="spellEnd"/>
            <w:r>
              <w:t xml:space="preserve"> </w:t>
            </w:r>
            <w:r w:rsidR="00E9015C">
              <w:t xml:space="preserve"> </w:t>
            </w:r>
            <w:proofErr w:type="spellStart"/>
            <w:r w:rsidR="00E9015C">
              <w:t>kruopų</w:t>
            </w:r>
            <w:proofErr w:type="spellEnd"/>
            <w:r w:rsidR="00E9015C">
              <w:t xml:space="preserve"> </w:t>
            </w:r>
            <w:proofErr w:type="spellStart"/>
            <w:r w:rsidR="00E9015C">
              <w:t>košė</w:t>
            </w:r>
            <w:proofErr w:type="spellEnd"/>
            <w:r w:rsidR="00E9015C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D3706" w:rsidP="008D3706">
            <w:r>
              <w:t>103</w:t>
            </w:r>
            <w:r w:rsidR="008F7F0B">
              <w:t>Gar</w:t>
            </w:r>
            <w:r w:rsidR="00C43128">
              <w:t>/</w:t>
            </w:r>
            <w:r>
              <w:t>261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 w:rsidR="00E9015C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7E0B6A" w:rsidRDefault="007E0B6A">
            <w:r>
              <w:rPr>
                <w:b/>
              </w:rPr>
              <w:t xml:space="preserve">     </w:t>
            </w:r>
            <w:r w:rsidR="008D3706">
              <w:t>3,92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7E0B6A">
            <w:r>
              <w:t xml:space="preserve">     </w:t>
            </w:r>
            <w:r w:rsidR="00C43128">
              <w:t>1,</w:t>
            </w:r>
            <w:r w:rsidR="008D3706">
              <w:t>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7E0B6A" w:rsidRDefault="007E0B6A">
            <w:r>
              <w:rPr>
                <w:b/>
              </w:rPr>
              <w:t xml:space="preserve">        </w:t>
            </w:r>
            <w:r w:rsidR="008D3706">
              <w:t>41,56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7E0B6A">
            <w:r>
              <w:t xml:space="preserve">      </w:t>
            </w:r>
            <w:r w:rsidR="00961910">
              <w:t>1</w:t>
            </w:r>
            <w:r w:rsidR="008D3706">
              <w:t>86,12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proofErr w:type="spellStart"/>
            <w:r>
              <w:t>Kopūstų</w:t>
            </w:r>
            <w:proofErr w:type="spellEnd"/>
            <w:r>
              <w:t xml:space="preserve"> , </w:t>
            </w:r>
            <w:proofErr w:type="spellStart"/>
            <w:r>
              <w:t>agurkų</w:t>
            </w:r>
            <w:proofErr w:type="spellEnd"/>
            <w:r>
              <w:t xml:space="preserve"> , </w:t>
            </w:r>
            <w:proofErr w:type="spellStart"/>
            <w:r>
              <w:t>porų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3 S</w:t>
            </w:r>
            <w:r w:rsidR="00182A20">
              <w:t>/60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9862D4" w:rsidRDefault="009862D4">
            <w:r>
              <w:rPr>
                <w:b/>
              </w:rPr>
              <w:t xml:space="preserve"> </w:t>
            </w:r>
            <w:r>
              <w:t xml:space="preserve">    1,68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862D4">
            <w:r>
              <w:t xml:space="preserve">     5,24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9862D4" w:rsidRDefault="009862D4">
            <w:r>
              <w:rPr>
                <w:b/>
              </w:rPr>
              <w:t xml:space="preserve">    </w:t>
            </w:r>
            <w:r>
              <w:t xml:space="preserve">    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862D4">
            <w:r>
              <w:t xml:space="preserve">      73,82</w:t>
            </w:r>
          </w:p>
        </w:tc>
      </w:tr>
      <w:tr w:rsidR="00E033E7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  88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 w:rsidR="00961910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 w:rsidR="0096191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61910">
            <w:r>
              <w:t xml:space="preserve">     0,3</w:t>
            </w:r>
            <w:r w:rsidR="008F7F0B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  </w:t>
            </w:r>
            <w:r w:rsidR="0096191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 </w:t>
            </w:r>
            <w:r w:rsidR="00961910">
              <w:t xml:space="preserve"> 56</w:t>
            </w:r>
          </w:p>
        </w:tc>
      </w:tr>
    </w:tbl>
    <w:p w:rsidR="00B9718B" w:rsidRDefault="00B9718B" w:rsidP="00B9718B"/>
    <w:p w:rsidR="00B9718B" w:rsidRDefault="00B9718B" w:rsidP="00B9718B"/>
    <w:p w:rsidR="009749F9" w:rsidRDefault="009749F9" w:rsidP="00B9718B"/>
    <w:p w:rsidR="00667FED" w:rsidRDefault="00667FED" w:rsidP="00B9718B"/>
    <w:p w:rsidR="00667FED" w:rsidRDefault="00667FED" w:rsidP="00B9718B"/>
    <w:p w:rsidR="00667FED" w:rsidRDefault="00667FED" w:rsidP="00B9718B"/>
    <w:p w:rsidR="00CB07FC" w:rsidRPr="00CB07FC" w:rsidRDefault="00CB07FC" w:rsidP="00B9718B">
      <w:pPr>
        <w:rPr>
          <w:lang w:val="lt-LT"/>
        </w:rPr>
      </w:pPr>
      <w:r>
        <w:rPr>
          <w:lang w:val="lt-LT"/>
        </w:rPr>
        <w:t xml:space="preserve">Antra savaitė – 1 diena </w:t>
      </w:r>
    </w:p>
    <w:p w:rsidR="00B9718B" w:rsidRDefault="00B9718B" w:rsidP="00B9718B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667FED" w:rsidTr="00CB07FC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667FED" w:rsidTr="00CB07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61910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B</w:t>
            </w:r>
            <w:r w:rsidR="00667FED">
              <w:rPr>
                <w:b/>
              </w:rPr>
              <w:t>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rPr>
                <w:b/>
              </w:rPr>
            </w:pP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870A7" w:rsidRDefault="00667FED" w:rsidP="00CB07FC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7870A7">
              <w:rPr>
                <w:lang w:val="lt-LT"/>
              </w:rPr>
              <w:t xml:space="preserve">                              </w:t>
            </w:r>
            <w:r w:rsidR="007870A7">
              <w:rPr>
                <w:b/>
                <w:lang w:val="lt-LT"/>
              </w:rPr>
              <w:t xml:space="preserve">6 – 10 </w:t>
            </w:r>
            <w:r w:rsidR="00B802C1">
              <w:rPr>
                <w:b/>
                <w:lang w:val="lt-LT"/>
              </w:rPr>
              <w:t>metų</w:t>
            </w:r>
            <w:r w:rsidR="007870A7">
              <w:rPr>
                <w:b/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</w:t>
            </w:r>
          </w:p>
        </w:tc>
      </w:tr>
      <w:tr w:rsidR="00667FED" w:rsidTr="00CB07FC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870A7" w:rsidRDefault="00667FED" w:rsidP="00CB07FC">
            <w:pPr>
              <w:rPr>
                <w:b/>
              </w:rPr>
            </w:pPr>
            <w:r>
              <w:t xml:space="preserve"> </w:t>
            </w:r>
            <w:r w:rsidR="007870A7">
              <w:t xml:space="preserve">                             </w:t>
            </w:r>
            <w:proofErr w:type="spellStart"/>
            <w:r w:rsidR="007870A7">
              <w:rPr>
                <w:b/>
              </w:rPr>
              <w:t>Pietūs</w:t>
            </w:r>
            <w:proofErr w:type="spellEnd"/>
            <w:r w:rsidR="007870A7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</w:t>
            </w:r>
            <w:r w:rsidR="007870A7">
              <w:t xml:space="preserve"> </w:t>
            </w: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870A7" w:rsidRDefault="00667FED" w:rsidP="00CB07FC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5B1F70" w:rsidRDefault="00667FED" w:rsidP="00CB07FC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1B12BE">
              <w:rPr>
                <w:lang w:val="lt-LT"/>
              </w:rPr>
              <w:t xml:space="preserve">Lęšių </w:t>
            </w:r>
            <w:r w:rsidR="007870A7">
              <w:rPr>
                <w:lang w:val="lt-LT"/>
              </w:rPr>
              <w:t xml:space="preserve"> sriuba su bulvėmis </w:t>
            </w:r>
            <w:r w:rsidR="009B4367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CB07FC">
            <w:r>
              <w:t xml:space="preserve">   </w:t>
            </w:r>
            <w:r w:rsidR="007870A7">
              <w:t xml:space="preserve"> </w:t>
            </w:r>
            <w:r w:rsidR="001B12BE">
              <w:t>17</w:t>
            </w:r>
            <w:r w:rsidR="009B4367">
              <w:t xml:space="preserve"> </w:t>
            </w:r>
            <w:proofErr w:type="spellStart"/>
            <w:r w:rsidR="009B4367">
              <w:t>S</w:t>
            </w:r>
            <w:r w:rsidR="00350DE6">
              <w:t>r</w:t>
            </w:r>
            <w:proofErr w:type="spellEnd"/>
            <w:r w:rsidR="00697616">
              <w:t>/139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7870A7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1B12BE">
              <w:t>3,95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1B12BE">
              <w:t>3,24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</w:t>
            </w:r>
            <w:r w:rsidR="000A3CEE">
              <w:t xml:space="preserve"> </w:t>
            </w:r>
            <w:r w:rsidR="00AB3FA2">
              <w:t>1</w:t>
            </w:r>
            <w:r w:rsidR="001B12BE">
              <w:t>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AB3FA2" w:rsidRDefault="00667FED" w:rsidP="00CB07FC">
            <w:r>
              <w:rPr>
                <w:b/>
              </w:rPr>
              <w:t xml:space="preserve">     </w:t>
            </w:r>
            <w:r w:rsidR="00AB3FA2">
              <w:t>9</w:t>
            </w:r>
            <w:r w:rsidR="001B12BE">
              <w:t>6,21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</w:t>
            </w:r>
            <w:proofErr w:type="spellStart"/>
            <w:r w:rsidR="009B4367">
              <w:t>Viso</w:t>
            </w:r>
            <w:proofErr w:type="spellEnd"/>
            <w:r w:rsidR="009B4367">
              <w:t xml:space="preserve"> </w:t>
            </w:r>
            <w:proofErr w:type="spellStart"/>
            <w:r w:rsidR="009B4367">
              <w:t>grūdo</w:t>
            </w:r>
            <w:proofErr w:type="spellEnd"/>
            <w:r w:rsidR="009B4367">
              <w:t xml:space="preserve"> </w:t>
            </w:r>
            <w:proofErr w:type="spellStart"/>
            <w:r w:rsidR="009B4367">
              <w:t>ruginė</w:t>
            </w:r>
            <w:proofErr w:type="spellEnd"/>
            <w:r w:rsidR="009B4367">
              <w:t xml:space="preserve"> </w:t>
            </w:r>
            <w:proofErr w:type="spellStart"/>
            <w:r w:rsidR="009B4367">
              <w:t>duona</w:t>
            </w:r>
            <w:proofErr w:type="spellEnd"/>
            <w:r w:rsidR="009B4367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</w:t>
            </w:r>
            <w:r w:rsidR="000A3CEE">
              <w:t xml:space="preserve"> </w:t>
            </w:r>
            <w:r w:rsidR="009B4367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</w:t>
            </w:r>
            <w:r w:rsidR="009B4367">
              <w:t xml:space="preserve">   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 </w:t>
            </w:r>
            <w:r w:rsidR="009B4367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 </w:t>
            </w:r>
            <w:r w:rsidR="009B4367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 </w:t>
            </w:r>
            <w:r w:rsidR="009B4367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9B4367">
              <w:t>86,08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B4367" w:rsidP="00CB07FC">
            <w:proofErr w:type="spellStart"/>
            <w:r>
              <w:t>Maltas</w:t>
            </w:r>
            <w:proofErr w:type="spellEnd"/>
            <w:r>
              <w:t xml:space="preserve"> </w:t>
            </w:r>
            <w:proofErr w:type="spellStart"/>
            <w:r>
              <w:t>kiaulienos</w:t>
            </w:r>
            <w:proofErr w:type="spellEnd"/>
            <w:r>
              <w:t xml:space="preserve"> </w:t>
            </w:r>
            <w:proofErr w:type="spellStart"/>
            <w:r>
              <w:t>kepsnys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kmynais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</w:t>
            </w:r>
            <w:r w:rsidR="009B4367">
              <w:t xml:space="preserve"> 17 A</w:t>
            </w:r>
            <w:r w:rsidR="00182A20">
              <w:t>/175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   </w:t>
            </w:r>
            <w:r w:rsidR="009B4367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AB3FA2">
              <w:t>15,98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</w:t>
            </w:r>
            <w:r w:rsidR="00AB3FA2">
              <w:t>10,53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</w:t>
            </w:r>
            <w:r w:rsidR="00AB3FA2">
              <w:t xml:space="preserve"> </w:t>
            </w:r>
            <w:r>
              <w:t xml:space="preserve"> </w:t>
            </w:r>
            <w:r w:rsidR="00AB3FA2">
              <w:t>8,71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</w:t>
            </w:r>
            <w:r w:rsidR="00AB3FA2">
              <w:t>191,16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C43128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Avižinių kruopų košė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285507" w:rsidP="00CB07FC">
            <w:r>
              <w:rPr>
                <w:lang w:val="lt-LT"/>
              </w:rPr>
              <w:t xml:space="preserve"> </w:t>
            </w:r>
            <w:r w:rsidR="00563D11">
              <w:rPr>
                <w:lang w:val="lt-LT"/>
              </w:rPr>
              <w:t xml:space="preserve"> </w:t>
            </w:r>
            <w:r w:rsidR="00A875EE">
              <w:rPr>
                <w:lang w:val="lt-LT"/>
              </w:rPr>
              <w:t xml:space="preserve"> </w:t>
            </w:r>
            <w:r>
              <w:rPr>
                <w:lang w:val="lt-LT"/>
              </w:rPr>
              <w:t>5</w:t>
            </w:r>
            <w:r w:rsidR="009B4367">
              <w:t>Gar</w:t>
            </w:r>
            <w:r>
              <w:t>/3</w:t>
            </w:r>
            <w:r w:rsidR="00C43128">
              <w:t>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C43128">
              <w:t>15</w:t>
            </w:r>
            <w:r w:rsidR="00285507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C43128">
              <w:t>6,36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</w:t>
            </w:r>
            <w:r w:rsidR="00C43128">
              <w:t>6,49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  </w:t>
            </w:r>
            <w:r w:rsidR="00C43128">
              <w:t>7,78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</w:t>
            </w:r>
            <w:r w:rsidR="00CC72D9">
              <w:t>1</w:t>
            </w:r>
            <w:r w:rsidR="00C43128">
              <w:t>77,93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CC72D9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Daržovių salotos su paprikomis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C11141" w:rsidRDefault="00CC72D9" w:rsidP="00CB07FC">
            <w:r>
              <w:rPr>
                <w:lang w:val="lt-LT"/>
              </w:rPr>
              <w:t xml:space="preserve">    5 </w:t>
            </w:r>
            <w:r w:rsidR="00AB3FA2">
              <w:rPr>
                <w:lang w:val="lt-LT"/>
              </w:rPr>
              <w:t>S</w:t>
            </w:r>
            <w:r>
              <w:rPr>
                <w:lang w:val="lt-LT"/>
              </w:rPr>
              <w:t>/62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  </w:t>
            </w:r>
            <w:r w:rsidR="00CC72D9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AB3FA2" w:rsidRDefault="00667FED" w:rsidP="00CB07FC">
            <w:r>
              <w:rPr>
                <w:b/>
              </w:rPr>
              <w:t xml:space="preserve">    </w:t>
            </w:r>
            <w:r w:rsidR="00CC72D9">
              <w:t>1,125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</w:t>
            </w:r>
            <w:r w:rsidR="00CC72D9">
              <w:t>7,425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   </w:t>
            </w:r>
            <w:r w:rsidR="00CC72D9">
              <w:t>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383BA9" w:rsidRDefault="00667FED" w:rsidP="00CB07FC">
            <w:r>
              <w:rPr>
                <w:b/>
              </w:rPr>
              <w:t xml:space="preserve">    </w:t>
            </w:r>
            <w:r w:rsidR="00383BA9">
              <w:t xml:space="preserve"> </w:t>
            </w:r>
            <w:r w:rsidR="00CC72D9">
              <w:t>82,89</w:t>
            </w:r>
          </w:p>
        </w:tc>
      </w:tr>
      <w:tr w:rsidR="00E033E7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Ridikėliai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   39/96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50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E033E7" w:rsidRDefault="00E033E7" w:rsidP="00CB07FC">
            <w:r>
              <w:rPr>
                <w:b/>
              </w:rPr>
              <w:t xml:space="preserve">    </w:t>
            </w:r>
            <w:r>
              <w:t>0,55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0,05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 1,95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E033E7" w:rsidRDefault="00E033E7" w:rsidP="00CB07FC">
            <w:r>
              <w:rPr>
                <w:b/>
              </w:rPr>
              <w:t xml:space="preserve">     </w:t>
            </w:r>
            <w:r>
              <w:t>8,50</w:t>
            </w:r>
          </w:p>
        </w:tc>
      </w:tr>
      <w:tr w:rsidR="00961910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C43128" w:rsidP="00CB07FC">
            <w:r>
              <w:t xml:space="preserve">      </w:t>
            </w:r>
            <w:r w:rsidR="0096191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Pr="00961910" w:rsidRDefault="00961910" w:rsidP="00CB07FC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r>
              <w:t xml:space="preserve"> 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Pr="00961910" w:rsidRDefault="00961910" w:rsidP="00CB07FC">
            <w:r>
              <w:rPr>
                <w:b/>
              </w:rPr>
              <w:t xml:space="preserve">     </w:t>
            </w:r>
            <w:r>
              <w:t>56</w:t>
            </w:r>
          </w:p>
        </w:tc>
      </w:tr>
      <w:tr w:rsidR="00C43128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Pienas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>
            <w:r>
              <w:t xml:space="preserve">     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28" w:rsidRDefault="00C43128" w:rsidP="00CB07FC">
            <w:pPr>
              <w:rPr>
                <w:b/>
              </w:rPr>
            </w:pP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C40D80" w:rsidRDefault="00667FED" w:rsidP="00CB07FC">
            <w:r>
              <w:rPr>
                <w:b/>
              </w:rPr>
              <w:t xml:space="preserve">     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B802C1" w:rsidRDefault="00B802C1" w:rsidP="00CB07FC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B802C1" w:rsidRDefault="00B802C1" w:rsidP="00CB07FC">
            <w:pPr>
              <w:rPr>
                <w:b/>
              </w:rPr>
            </w:pPr>
            <w:r>
              <w:t xml:space="preserve">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1B12BE" w:rsidP="00CB07FC">
            <w:proofErr w:type="spellStart"/>
            <w:r>
              <w:t>Lęšių</w:t>
            </w:r>
            <w:proofErr w:type="spellEnd"/>
            <w:r>
              <w:t xml:space="preserve"> </w:t>
            </w:r>
            <w:r w:rsidR="00B802C1">
              <w:t xml:space="preserve"> </w:t>
            </w:r>
            <w:proofErr w:type="spellStart"/>
            <w:r w:rsidR="00B802C1">
              <w:t>sriuba</w:t>
            </w:r>
            <w:proofErr w:type="spellEnd"/>
            <w:r w:rsidR="00B802C1">
              <w:t xml:space="preserve"> </w:t>
            </w:r>
            <w:proofErr w:type="spellStart"/>
            <w:r w:rsidR="00B802C1">
              <w:t>su</w:t>
            </w:r>
            <w:proofErr w:type="spellEnd"/>
            <w:r w:rsidR="00B802C1">
              <w:t xml:space="preserve"> </w:t>
            </w:r>
            <w:proofErr w:type="spellStart"/>
            <w:r w:rsidR="00B802C1">
              <w:t>bulvėmis</w:t>
            </w:r>
            <w:proofErr w:type="spellEnd"/>
            <w:r w:rsidR="00B802C1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B802C1" w:rsidRDefault="00B802C1" w:rsidP="00CB07FC">
            <w:r>
              <w:rPr>
                <w:b/>
              </w:rPr>
              <w:t xml:space="preserve">    </w:t>
            </w:r>
            <w:r w:rsidR="001B12BE">
              <w:t>17</w:t>
            </w:r>
            <w:r>
              <w:t xml:space="preserve"> </w:t>
            </w:r>
            <w:proofErr w:type="spellStart"/>
            <w:r>
              <w:t>S</w:t>
            </w:r>
            <w:r w:rsidR="00350DE6">
              <w:t>r</w:t>
            </w:r>
            <w:proofErr w:type="spellEnd"/>
            <w:r w:rsidR="00697616">
              <w:t>/139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B802C1" w:rsidRDefault="00B802C1" w:rsidP="00CB07FC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    </w:t>
            </w:r>
            <w:r w:rsidR="001B12BE">
              <w:t>3,95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    </w:t>
            </w:r>
            <w:r w:rsidR="001B12BE">
              <w:t>3,24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</w:t>
            </w:r>
            <w:r>
              <w:t xml:space="preserve">      1</w:t>
            </w:r>
            <w:r w:rsidR="001B12BE">
              <w:t>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1B12BE" w:rsidP="00CB07FC">
            <w:r>
              <w:t xml:space="preserve">      96,21</w:t>
            </w:r>
            <w:r w:rsidR="00AB3FA2">
              <w:t xml:space="preserve"> 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B802C1" w:rsidP="00CB07FC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B802C1" w:rsidP="00CB07FC">
            <w:r>
              <w:rPr>
                <w:b/>
              </w:rPr>
              <w:t xml:space="preserve">     </w:t>
            </w:r>
            <w:r w:rsidR="00FB4A36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FB4A36" w:rsidRDefault="00FB4A36" w:rsidP="00CB07FC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 86,08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FB4A36" w:rsidP="00CB07FC">
            <w:proofErr w:type="spellStart"/>
            <w:r>
              <w:t>Maltas</w:t>
            </w:r>
            <w:proofErr w:type="spellEnd"/>
            <w:r>
              <w:t xml:space="preserve"> </w:t>
            </w:r>
            <w:proofErr w:type="spellStart"/>
            <w:r>
              <w:t>kiaulienos</w:t>
            </w:r>
            <w:proofErr w:type="spellEnd"/>
            <w:r>
              <w:t xml:space="preserve"> </w:t>
            </w:r>
            <w:proofErr w:type="spellStart"/>
            <w:r>
              <w:t>kepsnys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kmynais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rPr>
                <w:b/>
              </w:rPr>
              <w:t xml:space="preserve">     </w:t>
            </w:r>
            <w:r>
              <w:t>17 A</w:t>
            </w:r>
            <w:r w:rsidR="00182A20">
              <w:t>/175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FB4A36" w:rsidRDefault="00FB4A36" w:rsidP="00CB07FC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    </w:t>
            </w:r>
            <w:r>
              <w:t>21,30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t xml:space="preserve">     14,04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 </w:t>
            </w:r>
            <w:r>
              <w:t>11,62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</w:t>
            </w:r>
            <w:r>
              <w:t>254,88</w:t>
            </w:r>
          </w:p>
        </w:tc>
      </w:tr>
      <w:tr w:rsidR="0061381A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1A" w:rsidRDefault="00C43128" w:rsidP="00CB07FC">
            <w:proofErr w:type="spellStart"/>
            <w:r>
              <w:t>Avižinių</w:t>
            </w:r>
            <w:proofErr w:type="spellEnd"/>
            <w:r>
              <w:t xml:space="preserve"> </w:t>
            </w:r>
            <w:proofErr w:type="spellStart"/>
            <w:r>
              <w:t>kruopų</w:t>
            </w:r>
            <w:proofErr w:type="spellEnd"/>
            <w:r>
              <w:t xml:space="preserve"> </w:t>
            </w:r>
            <w:proofErr w:type="spellStart"/>
            <w:r>
              <w:t>košė</w:t>
            </w:r>
            <w:proofErr w:type="spellEnd"/>
            <w:r>
              <w:t xml:space="preserve"> </w:t>
            </w:r>
            <w:r w:rsidR="00CC72D9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A40DC9" w:rsidP="00CB07FC">
            <w:r>
              <w:rPr>
                <w:b/>
              </w:rPr>
              <w:t xml:space="preserve">    </w:t>
            </w:r>
            <w:r w:rsidR="00CC72D9">
              <w:t>5</w:t>
            </w:r>
            <w:r w:rsidR="0061381A">
              <w:t>Gar</w:t>
            </w:r>
            <w:r w:rsidR="00CC72D9">
              <w:t>/3</w:t>
            </w:r>
            <w:r w:rsidR="00C43128">
              <w:t>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1A" w:rsidRPr="0061381A" w:rsidRDefault="0061381A" w:rsidP="00CB07FC">
            <w:r>
              <w:rPr>
                <w:b/>
              </w:rPr>
              <w:t xml:space="preserve">    </w:t>
            </w:r>
            <w:r w:rsidR="00C43128">
              <w:t xml:space="preserve">  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61381A" w:rsidP="00CB07FC">
            <w:r>
              <w:t xml:space="preserve">     </w:t>
            </w:r>
            <w:r w:rsidR="00C43128">
              <w:t>6,36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Default="00CC72D9" w:rsidP="00CB07FC">
            <w:r>
              <w:t xml:space="preserve">     </w:t>
            </w:r>
            <w:r w:rsidR="00C43128">
              <w:t>6,49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61381A" w:rsidP="00CB07FC">
            <w:r>
              <w:rPr>
                <w:b/>
              </w:rPr>
              <w:t xml:space="preserve">       </w:t>
            </w:r>
            <w:r w:rsidR="00C43128">
              <w:t>7,78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61381A" w:rsidP="00CB07FC">
            <w:r>
              <w:rPr>
                <w:b/>
              </w:rPr>
              <w:t xml:space="preserve">      </w:t>
            </w:r>
            <w:r w:rsidR="00CC72D9">
              <w:t>17</w:t>
            </w:r>
            <w:r w:rsidR="00C43128">
              <w:t>7,93</w:t>
            </w:r>
          </w:p>
        </w:tc>
      </w:tr>
      <w:tr w:rsidR="00B802C1" w:rsidTr="002B0963">
        <w:trPr>
          <w:trHeight w:val="27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CC72D9" w:rsidP="00CB07FC">
            <w:proofErr w:type="spellStart"/>
            <w:r>
              <w:t>Daržovių</w:t>
            </w:r>
            <w:proofErr w:type="spellEnd"/>
            <w:r>
              <w:t xml:space="preserve"> </w:t>
            </w:r>
            <w:proofErr w:type="spellStart"/>
            <w:r>
              <w:t>dalotos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paprikomis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</w:t>
            </w:r>
            <w:r w:rsidR="00CC72D9">
              <w:t>5</w:t>
            </w:r>
            <w:r w:rsidR="00CC72D9">
              <w:rPr>
                <w:b/>
              </w:rPr>
              <w:t xml:space="preserve"> </w:t>
            </w:r>
            <w:r>
              <w:t>S</w:t>
            </w:r>
            <w:r w:rsidR="00CC72D9">
              <w:t>/62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D56F85" w:rsidRDefault="00D56F85" w:rsidP="00CB07FC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</w:t>
            </w:r>
            <w:r>
              <w:t xml:space="preserve"> 1,</w:t>
            </w:r>
            <w:r w:rsidR="00CC72D9">
              <w:t>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</w:t>
            </w:r>
            <w:r w:rsidR="00CC72D9">
              <w:t>9,90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 </w:t>
            </w:r>
            <w:r w:rsidR="00CC72D9">
              <w:t>6,06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</w:t>
            </w:r>
            <w:r w:rsidR="00CC72D9">
              <w:t>110,51</w:t>
            </w:r>
          </w:p>
        </w:tc>
      </w:tr>
      <w:tr w:rsidR="00E033E7" w:rsidTr="002B0963">
        <w:trPr>
          <w:trHeight w:val="27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C43128" w:rsidP="00CB07FC">
            <w:proofErr w:type="spellStart"/>
            <w:r>
              <w:t>Ridikėliai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C43128" w:rsidRDefault="00C43128" w:rsidP="00CB07FC">
            <w:r>
              <w:rPr>
                <w:b/>
              </w:rPr>
              <w:t xml:space="preserve">    </w:t>
            </w:r>
            <w:r>
              <w:t>5 S/62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C43128" w:rsidRDefault="00C43128" w:rsidP="00CB07FC">
            <w:r>
              <w:rPr>
                <w:b/>
              </w:rPr>
              <w:t xml:space="preserve">      </w:t>
            </w:r>
            <w:r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C43128" w:rsidRDefault="00C43128" w:rsidP="00CB07FC">
            <w:r>
              <w:rPr>
                <w:b/>
              </w:rPr>
              <w:t xml:space="preserve">     </w:t>
            </w:r>
            <w:r>
              <w:t>1,10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C43128" w:rsidRDefault="00C43128" w:rsidP="00CB07FC">
            <w:r>
              <w:rPr>
                <w:b/>
              </w:rPr>
              <w:t xml:space="preserve">     </w:t>
            </w:r>
            <w:r>
              <w:t>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C43128" w:rsidRDefault="00C43128" w:rsidP="00CB07FC">
            <w:r>
              <w:rPr>
                <w:b/>
              </w:rPr>
              <w:t xml:space="preserve">    </w:t>
            </w:r>
            <w:r>
              <w:t xml:space="preserve">   2,925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C43128" w:rsidRDefault="00C43128" w:rsidP="00CB07FC">
            <w:r>
              <w:rPr>
                <w:b/>
              </w:rPr>
              <w:t xml:space="preserve">  </w:t>
            </w:r>
            <w:r>
              <w:t xml:space="preserve">    12,75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FB4A36" w:rsidP="00CB07FC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FB4A36" w:rsidRDefault="00FB4A36" w:rsidP="00CB07FC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</w:t>
            </w:r>
            <w:r w:rsidR="00DE7ABB"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DE7ABB" w:rsidRDefault="00DE7ABB" w:rsidP="00CB07FC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DE7ABB" w:rsidRDefault="00DE7ABB" w:rsidP="00CB07FC">
            <w:r>
              <w:t xml:space="preserve">       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DE7ABB" w:rsidRDefault="00DE7ABB" w:rsidP="00CB07FC">
            <w:r>
              <w:rPr>
                <w:b/>
              </w:rPr>
              <w:t xml:space="preserve">      </w:t>
            </w:r>
            <w:r>
              <w:t>88,0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FB4A36" w:rsidP="00CB07FC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961910">
              <w:t>1</w:t>
            </w:r>
            <w:r w:rsidR="00184076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96191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61910" w:rsidP="00CB07FC">
            <w:r>
              <w:t xml:space="preserve">     0,3</w:t>
            </w:r>
            <w:r w:rsidR="00FB4A36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 </w:t>
            </w:r>
            <w:r w:rsidR="0096191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  </w:t>
            </w:r>
            <w:r w:rsidR="00961910">
              <w:t>56</w:t>
            </w:r>
          </w:p>
        </w:tc>
      </w:tr>
    </w:tbl>
    <w:p w:rsidR="00667FED" w:rsidRDefault="00667FED" w:rsidP="00667FED"/>
    <w:p w:rsidR="00F96677" w:rsidRDefault="00F96677" w:rsidP="00667FED"/>
    <w:p w:rsidR="00667FED" w:rsidRDefault="00667FED" w:rsidP="00667FED"/>
    <w:p w:rsidR="00667FED" w:rsidRDefault="00502EDE" w:rsidP="00667FED">
      <w:r>
        <w:t xml:space="preserve">Antra </w:t>
      </w:r>
      <w:proofErr w:type="spellStart"/>
      <w:r>
        <w:t>savaitė</w:t>
      </w:r>
      <w:proofErr w:type="spellEnd"/>
      <w:r>
        <w:t xml:space="preserve"> – 2 </w:t>
      </w:r>
      <w:proofErr w:type="spellStart"/>
      <w:r>
        <w:t>diena</w:t>
      </w:r>
      <w:proofErr w:type="spellEnd"/>
      <w:r>
        <w:t xml:space="preserve"> </w:t>
      </w:r>
    </w:p>
    <w:p w:rsidR="00667FED" w:rsidRDefault="00667FED" w:rsidP="00667FED"/>
    <w:p w:rsidR="00667FED" w:rsidRDefault="00667FED" w:rsidP="00667FED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97"/>
        <w:gridCol w:w="1430"/>
        <w:gridCol w:w="1425"/>
        <w:gridCol w:w="1844"/>
        <w:gridCol w:w="1417"/>
      </w:tblGrid>
      <w:tr w:rsidR="00667FED" w:rsidTr="00702014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667FED" w:rsidTr="00CB07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285507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B</w:t>
            </w:r>
            <w:r w:rsidR="00667FED">
              <w:rPr>
                <w:b/>
              </w:rPr>
              <w:t>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rPr>
                <w:b/>
              </w:rPr>
            </w:pP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02014" w:rsidRDefault="00667FED" w:rsidP="00CB07FC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702014">
              <w:rPr>
                <w:lang w:val="lt-LT"/>
              </w:rPr>
              <w:t xml:space="preserve">                         </w:t>
            </w:r>
            <w:r w:rsidR="00702014">
              <w:rPr>
                <w:b/>
                <w:lang w:val="lt-LT"/>
              </w:rPr>
              <w:t xml:space="preserve">   </w:t>
            </w:r>
            <w:r w:rsidR="004125E2">
              <w:rPr>
                <w:b/>
                <w:lang w:val="lt-LT"/>
              </w:rPr>
              <w:t xml:space="preserve"> </w:t>
            </w:r>
            <w:r w:rsidR="00702014"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702014" w:rsidP="00CB07FC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</w:t>
            </w:r>
          </w:p>
        </w:tc>
      </w:tr>
      <w:tr w:rsidR="00667FED" w:rsidTr="00702014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02014" w:rsidRDefault="003D5B11" w:rsidP="00CB07FC">
            <w:r>
              <w:t xml:space="preserve"> </w:t>
            </w:r>
            <w:r w:rsidR="00702014">
              <w:t xml:space="preserve">    </w:t>
            </w:r>
            <w:r w:rsidR="00702014">
              <w:rPr>
                <w:b/>
              </w:rPr>
              <w:t xml:space="preserve">                        </w:t>
            </w:r>
            <w:r w:rsidR="004125E2">
              <w:rPr>
                <w:b/>
              </w:rPr>
              <w:t xml:space="preserve"> </w:t>
            </w:r>
            <w:proofErr w:type="spellStart"/>
            <w:r w:rsidR="00702014">
              <w:rPr>
                <w:b/>
              </w:rPr>
              <w:t>Pietūs</w:t>
            </w:r>
            <w:proofErr w:type="spellEnd"/>
            <w:r w:rsidR="00702014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5B1F70" w:rsidRDefault="00667FED" w:rsidP="00CB07FC">
            <w:r>
              <w:rPr>
                <w:b/>
              </w:rP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52AD4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Trinta moliūgų sriuba </w:t>
            </w:r>
            <w:r w:rsidR="00D56F85">
              <w:rPr>
                <w:lang w:val="lt-LT"/>
              </w:rPr>
              <w:t xml:space="preserve"> (AUG)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</w:t>
            </w:r>
            <w:r w:rsidR="00D56F85">
              <w:t>Sr</w:t>
            </w:r>
            <w:r w:rsidR="00652AD4">
              <w:t>002</w:t>
            </w:r>
            <w:r w:rsidR="00697616">
              <w:t>/1</w:t>
            </w:r>
            <w:r w:rsidR="00652AD4">
              <w:t>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D56F85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  <w:r w:rsidR="00D56F85">
              <w:t xml:space="preserve"> </w:t>
            </w:r>
            <w:r w:rsidR="001B12BE">
              <w:t>1,</w:t>
            </w:r>
            <w:r w:rsidR="00652AD4">
              <w:t>42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 </w:t>
            </w:r>
            <w:r w:rsidR="00652AD4">
              <w:t>2,29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    </w:t>
            </w:r>
            <w:r w:rsidR="00D56F85">
              <w:t>1</w:t>
            </w:r>
            <w:r w:rsidR="001B12BE">
              <w:t>1,</w:t>
            </w:r>
            <w:r w:rsidR="00652AD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652AD4">
              <w:t>70,37</w:t>
            </w:r>
          </w:p>
        </w:tc>
      </w:tr>
      <w:tr w:rsidR="00D56F85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2B0963" w:rsidP="00CB07FC">
            <w:r>
              <w:t xml:space="preserve">    </w:t>
            </w:r>
            <w:r w:rsidR="00D56F85">
              <w:t>1 Š</w:t>
            </w:r>
            <w:r w:rsidR="00563D11">
              <w:t>/331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Pr="00D56F85" w:rsidRDefault="00D56F85" w:rsidP="00CB07FC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r>
              <w:t xml:space="preserve">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r>
              <w:t xml:space="preserve">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r>
              <w:t xml:space="preserve">       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Pr="00D56F85" w:rsidRDefault="00D56F85" w:rsidP="00CB07FC">
            <w:r>
              <w:rPr>
                <w:b/>
              </w:rPr>
              <w:t xml:space="preserve">     </w:t>
            </w:r>
            <w:r>
              <w:t>86,08</w:t>
            </w:r>
          </w:p>
        </w:tc>
      </w:tr>
      <w:tr w:rsidR="00956CE3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8C75BD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Paukštienos kukuliai </w:t>
            </w:r>
            <w:r w:rsidR="00D56F85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956CE3" w:rsidP="00CB07FC">
            <w:r>
              <w:t xml:space="preserve">   </w:t>
            </w:r>
            <w:r w:rsidR="008C75BD">
              <w:t xml:space="preserve"> 35</w:t>
            </w:r>
            <w:r w:rsidR="00D56F85">
              <w:t xml:space="preserve"> A</w:t>
            </w:r>
            <w:r w:rsidR="008C75BD">
              <w:t>/193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Pr="00956CE3" w:rsidRDefault="00956CE3" w:rsidP="00CB07FC">
            <w:r>
              <w:rPr>
                <w:b/>
              </w:rPr>
              <w:t xml:space="preserve">      </w:t>
            </w:r>
            <w:r w:rsidR="00714D5E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D56F85" w:rsidP="00CB07FC">
            <w:r>
              <w:t xml:space="preserve">    </w:t>
            </w:r>
            <w:r w:rsidR="00714D5E">
              <w:t>25,42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2B0963" w:rsidP="00CB07FC">
            <w:r>
              <w:t xml:space="preserve">    </w:t>
            </w:r>
            <w:r w:rsidR="00714D5E">
              <w:t>6,11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D56F85" w:rsidP="00CB07FC">
            <w:r>
              <w:t xml:space="preserve">       </w:t>
            </w:r>
            <w:r w:rsidR="00714D5E">
              <w:t>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Pr="002B0963" w:rsidRDefault="00956CE3" w:rsidP="00CB07FC">
            <w:r>
              <w:rPr>
                <w:b/>
              </w:rPr>
              <w:t xml:space="preserve">    </w:t>
            </w:r>
            <w:r w:rsidR="002B0963">
              <w:rPr>
                <w:b/>
              </w:rPr>
              <w:t xml:space="preserve"> </w:t>
            </w:r>
            <w:r w:rsidR="008C75BD">
              <w:t>1</w:t>
            </w:r>
            <w:r w:rsidR="00714D5E">
              <w:t>68,97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</w:t>
            </w:r>
            <w:proofErr w:type="spellStart"/>
            <w:r w:rsidR="00D56F85">
              <w:t>Bulvių</w:t>
            </w:r>
            <w:proofErr w:type="spellEnd"/>
            <w:r w:rsidR="00D56F85">
              <w:t xml:space="preserve"> </w:t>
            </w:r>
            <w:proofErr w:type="spellStart"/>
            <w:r w:rsidR="00D56F85">
              <w:t>košė</w:t>
            </w:r>
            <w:proofErr w:type="spellEnd"/>
            <w:r w:rsidR="00D56F85">
              <w:t xml:space="preserve"> </w:t>
            </w:r>
            <w:proofErr w:type="spellStart"/>
            <w:r w:rsidR="00D56F85">
              <w:t>su</w:t>
            </w:r>
            <w:proofErr w:type="spellEnd"/>
            <w:r w:rsidR="00D56F85">
              <w:t xml:space="preserve"> </w:t>
            </w:r>
            <w:proofErr w:type="spellStart"/>
            <w:r w:rsidR="00D56F85">
              <w:t>pienu</w:t>
            </w:r>
            <w:proofErr w:type="spellEnd"/>
            <w:r w:rsidR="00D56F85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  <w:r w:rsidR="002B0963">
              <w:t>3 G</w:t>
            </w:r>
            <w:r w:rsidR="0061381A">
              <w:t>ar</w:t>
            </w:r>
            <w:r w:rsidR="00182A20">
              <w:t>/318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  </w:t>
            </w:r>
            <w:r w:rsidR="002B0963"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</w:t>
            </w:r>
            <w:r w:rsidR="002B0963">
              <w:t xml:space="preserve"> </w:t>
            </w:r>
            <w:r>
              <w:t xml:space="preserve"> </w:t>
            </w:r>
            <w:r w:rsidR="002B0963">
              <w:t>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2B0963" w:rsidRDefault="00667FED" w:rsidP="00CB07FC">
            <w:r>
              <w:rPr>
                <w:b/>
              </w:rPr>
              <w:t xml:space="preserve">       </w:t>
            </w:r>
            <w:r w:rsidR="002B0963">
              <w:t>16,47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2B0963" w:rsidRDefault="00667FED" w:rsidP="00CB07FC">
            <w:r>
              <w:rPr>
                <w:b/>
              </w:rPr>
              <w:t xml:space="preserve">     </w:t>
            </w:r>
            <w:r w:rsidR="002B0963">
              <w:t>108,53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proofErr w:type="spellStart"/>
            <w:r>
              <w:t>Morkų</w:t>
            </w:r>
            <w:proofErr w:type="spellEnd"/>
            <w:r>
              <w:t xml:space="preserve"> </w:t>
            </w:r>
            <w:r w:rsidR="008C75BD">
              <w:t xml:space="preserve">, </w:t>
            </w:r>
            <w:proofErr w:type="spellStart"/>
            <w:r w:rsidR="008C75BD">
              <w:t>obuolių</w:t>
            </w:r>
            <w:proofErr w:type="spellEnd"/>
            <w:r w:rsidR="008C75BD">
              <w:t xml:space="preserve"> </w:t>
            </w:r>
            <w:proofErr w:type="spellStart"/>
            <w:r w:rsidR="008C75BD">
              <w:t>salotos</w:t>
            </w:r>
            <w:proofErr w:type="spellEnd"/>
            <w:r w:rsidR="008C75BD">
              <w:t xml:space="preserve"> </w:t>
            </w:r>
            <w:proofErr w:type="spellStart"/>
            <w:r w:rsidR="008C75BD">
              <w:t>su</w:t>
            </w:r>
            <w:proofErr w:type="spellEnd"/>
            <w:r w:rsidR="008C75BD">
              <w:t xml:space="preserve"> </w:t>
            </w:r>
            <w:proofErr w:type="spellStart"/>
            <w:r w:rsidR="008C75BD">
              <w:t>rešutais</w:t>
            </w:r>
            <w:proofErr w:type="spellEnd"/>
            <w:r w:rsidR="008C75BD">
              <w:t xml:space="preserve"> </w:t>
            </w:r>
            <w:proofErr w:type="spellStart"/>
            <w:r w:rsidR="008C75BD">
              <w:t>ar</w:t>
            </w:r>
            <w:proofErr w:type="spellEnd"/>
            <w:r w:rsidR="008C75BD">
              <w:t xml:space="preserve"> </w:t>
            </w:r>
            <w:proofErr w:type="spellStart"/>
            <w:r w:rsidR="008C75BD">
              <w:t>sėklomis</w:t>
            </w:r>
            <w:proofErr w:type="spellEnd"/>
            <w:r w:rsidR="008C75BD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  <w:r w:rsidR="00BB747C">
              <w:t xml:space="preserve"> </w:t>
            </w:r>
            <w:r w:rsidR="008D3706">
              <w:t>12</w:t>
            </w:r>
            <w:r w:rsidR="00D56F85">
              <w:t xml:space="preserve"> </w:t>
            </w:r>
            <w:r w:rsidR="004445EA">
              <w:t>S</w:t>
            </w:r>
            <w:r w:rsidR="008C75BD">
              <w:t>/69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    </w:t>
            </w:r>
            <w:r w:rsidR="008C75BD"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</w:t>
            </w:r>
            <w:r w:rsidR="004D627E">
              <w:t xml:space="preserve">   </w:t>
            </w:r>
            <w:r w:rsidR="008C75BD">
              <w:t>1,51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D627E" w:rsidP="00CB07FC">
            <w:r>
              <w:t xml:space="preserve">    </w:t>
            </w:r>
            <w:r w:rsidR="008C75BD">
              <w:t>7,06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D627E" w:rsidP="00CB07FC">
            <w:r>
              <w:t xml:space="preserve">       </w:t>
            </w:r>
            <w:r w:rsidR="008C75BD">
              <w:t>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D627E" w:rsidP="00CB07FC">
            <w:r>
              <w:t xml:space="preserve">     </w:t>
            </w:r>
            <w:r w:rsidR="008C75BD">
              <w:t>87,99</w:t>
            </w:r>
          </w:p>
        </w:tc>
      </w:tr>
      <w:tr w:rsidR="00E033E7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8D3706" w:rsidP="00CB07FC">
            <w:proofErr w:type="spellStart"/>
            <w:r>
              <w:t>Šviežia</w:t>
            </w:r>
            <w:proofErr w:type="spellEnd"/>
            <w:r>
              <w:t xml:space="preserve"> paprika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8D3706" w:rsidP="00CB07FC">
            <w:r>
              <w:t xml:space="preserve">    40</w:t>
            </w:r>
            <w:r w:rsidR="00E033E7">
              <w:t>/9</w:t>
            </w:r>
            <w: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</w:t>
            </w:r>
            <w:r w:rsidR="008D3706">
              <w:t>0,65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0,</w:t>
            </w:r>
            <w:r w:rsidR="002825CB"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 </w:t>
            </w:r>
            <w:r w:rsidR="002825CB">
              <w:t>3,30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</w:t>
            </w:r>
            <w:r w:rsidR="002825CB">
              <w:t>14,50</w:t>
            </w:r>
          </w:p>
        </w:tc>
      </w:tr>
      <w:tr w:rsidR="00285507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/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 56</w:t>
            </w:r>
          </w:p>
        </w:tc>
      </w:tr>
      <w:tr w:rsidR="00714D5E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/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>
            <w:r>
              <w:t xml:space="preserve">     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CB07FC"/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667FED" w:rsidP="00CB07FC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 w:rsidRPr="00B9718B">
              <w:rPr>
                <w:lang w:val="lt-LT"/>
              </w:rPr>
              <w:t xml:space="preserve"> 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 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</w:t>
            </w:r>
            <w:r w:rsidR="004125E2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 </w:t>
            </w:r>
            <w:r>
              <w:rPr>
                <w:b/>
                <w:lang w:val="lt-LT"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4445EA" w:rsidP="00CB07FC">
            <w:pPr>
              <w:rPr>
                <w:lang w:val="lt-LT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</w:t>
            </w:r>
            <w:r w:rsidR="004125E2">
              <w:rPr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4445EA" w:rsidP="00CB07FC">
            <w:pPr>
              <w:rPr>
                <w:lang w:val="lt-LT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652AD4" w:rsidP="00CB07FC">
            <w:pPr>
              <w:rPr>
                <w:lang w:val="lt-LT"/>
              </w:rPr>
            </w:pPr>
            <w:r>
              <w:rPr>
                <w:lang w:val="lt-LT"/>
              </w:rPr>
              <w:t>Trinta moliūgų sriuba</w:t>
            </w:r>
            <w:r w:rsidR="004445EA">
              <w:rPr>
                <w:lang w:val="lt-LT"/>
              </w:rPr>
              <w:t xml:space="preserve"> (AUG)(T)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652AD4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4445EA">
              <w:rPr>
                <w:lang w:val="lt-LT"/>
              </w:rPr>
              <w:t xml:space="preserve"> S</w:t>
            </w:r>
            <w:r w:rsidR="00697616">
              <w:rPr>
                <w:lang w:val="lt-LT"/>
              </w:rPr>
              <w:t>r</w:t>
            </w:r>
            <w:r>
              <w:rPr>
                <w:lang w:val="lt-LT"/>
              </w:rPr>
              <w:t>002</w:t>
            </w:r>
            <w:r w:rsidR="00697616">
              <w:rPr>
                <w:lang w:val="lt-LT"/>
              </w:rPr>
              <w:t>/1</w:t>
            </w:r>
            <w:r>
              <w:rPr>
                <w:lang w:val="lt-LT"/>
              </w:rPr>
              <w:t>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 xml:space="preserve">150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 </w:t>
            </w:r>
            <w:r w:rsidR="001B12BE">
              <w:t>1,</w:t>
            </w:r>
            <w:r w:rsidR="00652AD4">
              <w:t>42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</w:t>
            </w:r>
            <w:r w:rsidR="00652AD4">
              <w:t>2,29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   1</w:t>
            </w:r>
            <w:r w:rsidR="001B12BE">
              <w:t>1</w:t>
            </w:r>
            <w:r w:rsidR="00652AD4">
              <w:t>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 </w:t>
            </w:r>
            <w:r w:rsidR="00652AD4">
              <w:t>70,37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4445EA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C11141" w:rsidRDefault="00667FED" w:rsidP="00CB07FC">
            <w:r>
              <w:rPr>
                <w:lang w:val="lt-LT"/>
              </w:rPr>
              <w:t xml:space="preserve">   </w:t>
            </w:r>
            <w:r w:rsidR="00956CE3">
              <w:rPr>
                <w:lang w:val="lt-LT"/>
              </w:rPr>
              <w:t xml:space="preserve"> </w:t>
            </w:r>
            <w:r w:rsidR="004445EA">
              <w:rPr>
                <w:lang w:val="lt-LT"/>
              </w:rPr>
              <w:t>1 Š</w:t>
            </w:r>
            <w:r w:rsidR="00563D11">
              <w:rPr>
                <w:lang w:val="lt-LT"/>
              </w:rPr>
              <w:t>/331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445EA" w:rsidP="00CB07FC">
            <w:r>
              <w:t xml:space="preserve">      4</w:t>
            </w:r>
            <w:r w:rsidR="00667FED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3E4997" w:rsidRDefault="00667FED" w:rsidP="00CB07FC">
            <w:r>
              <w:rPr>
                <w:b/>
              </w:rPr>
              <w:t xml:space="preserve">   </w:t>
            </w:r>
            <w:r w:rsidR="004445E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445EA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E4997" w:rsidP="00CB07FC">
            <w:r>
              <w:t xml:space="preserve">    </w:t>
            </w:r>
            <w:r w:rsidR="004445EA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E4997" w:rsidP="00CB07FC">
            <w:r>
              <w:t xml:space="preserve">       </w:t>
            </w:r>
            <w:r w:rsidR="004445EA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4445EA">
              <w:t>86,08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8C75BD" w:rsidP="00CB07FC">
            <w:proofErr w:type="spellStart"/>
            <w:r>
              <w:t>Paukštienos</w:t>
            </w:r>
            <w:proofErr w:type="spellEnd"/>
            <w:r>
              <w:t xml:space="preserve"> </w:t>
            </w:r>
            <w:proofErr w:type="spellStart"/>
            <w:r>
              <w:t>kukuliai</w:t>
            </w:r>
            <w:proofErr w:type="spellEnd"/>
            <w:r>
              <w:t xml:space="preserve"> </w:t>
            </w:r>
            <w:r w:rsidR="004445EA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4445EA" w:rsidRDefault="004445EA" w:rsidP="00CB07FC">
            <w:r>
              <w:rPr>
                <w:b/>
              </w:rPr>
              <w:t xml:space="preserve">    </w:t>
            </w:r>
            <w:r w:rsidR="008C75BD">
              <w:t>32</w:t>
            </w:r>
            <w:r>
              <w:t xml:space="preserve"> </w:t>
            </w:r>
            <w:r w:rsidR="008C75BD">
              <w:t>A/193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4445EA">
              <w:t>1</w:t>
            </w:r>
            <w:r w:rsidR="008C75BD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</w:t>
            </w:r>
            <w:r w:rsidR="004445EA">
              <w:rPr>
                <w:b/>
              </w:rPr>
              <w:t xml:space="preserve"> </w:t>
            </w:r>
            <w:r w:rsidR="004445EA">
              <w:t>2</w:t>
            </w:r>
            <w:r w:rsidR="008C75BD">
              <w:t>5,42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8C75BD" w:rsidRDefault="00AD5D96" w:rsidP="00CB07FC">
            <w:r>
              <w:rPr>
                <w:b/>
              </w:rPr>
              <w:t xml:space="preserve">   </w:t>
            </w:r>
            <w:r w:rsidR="008C75BD">
              <w:rPr>
                <w:b/>
              </w:rPr>
              <w:t xml:space="preserve"> </w:t>
            </w:r>
            <w:r w:rsidR="008C75BD">
              <w:t>6,11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   </w:t>
            </w:r>
            <w:r w:rsidR="008C75BD">
              <w:t>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C40D80" w:rsidRDefault="00667FED" w:rsidP="00CB07FC">
            <w:r>
              <w:rPr>
                <w:b/>
              </w:rPr>
              <w:t xml:space="preserve">     </w:t>
            </w:r>
            <w:r w:rsidR="008C75BD">
              <w:t>168,97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roofErr w:type="spellStart"/>
            <w:r>
              <w:t>Bulvių</w:t>
            </w:r>
            <w:proofErr w:type="spellEnd"/>
            <w:r>
              <w:t xml:space="preserve"> </w:t>
            </w:r>
            <w:proofErr w:type="spellStart"/>
            <w:r>
              <w:t>košė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pienu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</w:t>
            </w:r>
            <w:r>
              <w:t>3 G</w:t>
            </w:r>
            <w:r w:rsidR="0061381A">
              <w:t>ar</w:t>
            </w:r>
            <w:r w:rsidR="00182A20">
              <w:t>/318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  </w:t>
            </w:r>
            <w:r>
              <w:t>3,51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 </w:t>
            </w:r>
            <w:r>
              <w:t>5,73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    </w:t>
            </w:r>
            <w:r w:rsidR="0061381A">
              <w:t>24,71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61381A" w:rsidRDefault="0061381A" w:rsidP="00CB07FC">
            <w:r>
              <w:rPr>
                <w:b/>
              </w:rPr>
              <w:t xml:space="preserve">     </w:t>
            </w:r>
            <w:r>
              <w:t>162,80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roofErr w:type="spellStart"/>
            <w:r>
              <w:t>Morkų</w:t>
            </w:r>
            <w:proofErr w:type="spellEnd"/>
            <w:r>
              <w:t xml:space="preserve"> </w:t>
            </w:r>
            <w:r w:rsidR="008C75BD">
              <w:t xml:space="preserve">, </w:t>
            </w:r>
            <w:proofErr w:type="spellStart"/>
            <w:r w:rsidR="008C75BD">
              <w:t>obuolių</w:t>
            </w:r>
            <w:proofErr w:type="spellEnd"/>
            <w:r w:rsidR="008C75BD">
              <w:t xml:space="preserve"> </w:t>
            </w:r>
            <w:proofErr w:type="spellStart"/>
            <w:r w:rsidR="008C75BD">
              <w:t>salotos</w:t>
            </w:r>
            <w:proofErr w:type="spellEnd"/>
            <w:r w:rsidR="008C75BD">
              <w:t xml:space="preserve"> </w:t>
            </w:r>
            <w:proofErr w:type="spellStart"/>
            <w:r w:rsidR="008C75BD">
              <w:t>su</w:t>
            </w:r>
            <w:proofErr w:type="spellEnd"/>
            <w:r w:rsidR="008C75BD">
              <w:t xml:space="preserve"> </w:t>
            </w:r>
            <w:proofErr w:type="spellStart"/>
            <w:r w:rsidR="008C75BD">
              <w:t>rešutais</w:t>
            </w:r>
            <w:proofErr w:type="spellEnd"/>
            <w:r w:rsidR="008C75BD">
              <w:t xml:space="preserve"> </w:t>
            </w:r>
            <w:proofErr w:type="spellStart"/>
            <w:r w:rsidR="008C75BD">
              <w:t>ar</w:t>
            </w:r>
            <w:proofErr w:type="spellEnd"/>
            <w:r w:rsidR="008C75BD">
              <w:t xml:space="preserve"> </w:t>
            </w:r>
            <w:proofErr w:type="spellStart"/>
            <w:r w:rsidR="008C75BD">
              <w:t>sėklomis</w:t>
            </w:r>
            <w:proofErr w:type="spellEnd"/>
            <w:r w:rsidR="008C75BD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4445EA" w:rsidRDefault="004445EA" w:rsidP="00CB07FC">
            <w:r>
              <w:rPr>
                <w:b/>
              </w:rPr>
              <w:t xml:space="preserve">    </w:t>
            </w:r>
            <w:r w:rsidR="008C75BD">
              <w:t>12</w:t>
            </w:r>
            <w:r>
              <w:t xml:space="preserve"> S</w:t>
            </w:r>
            <w:r w:rsidR="008C75BD">
              <w:t>/69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61381A" w:rsidRDefault="0061381A" w:rsidP="00CB07FC">
            <w:r>
              <w:rPr>
                <w:b/>
              </w:rPr>
              <w:t xml:space="preserve">     </w:t>
            </w:r>
            <w:r w:rsidR="008C75BD">
              <w:t>3,02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8C75BD" w:rsidRDefault="0061381A" w:rsidP="00CB07FC">
            <w:r>
              <w:rPr>
                <w:b/>
              </w:rPr>
              <w:t xml:space="preserve">    </w:t>
            </w:r>
            <w:r w:rsidR="008C75BD">
              <w:t>14,12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61381A" w:rsidRDefault="0061381A" w:rsidP="00CB07FC">
            <w:r>
              <w:rPr>
                <w:b/>
              </w:rPr>
              <w:t xml:space="preserve">       </w:t>
            </w:r>
            <w:r w:rsidR="008C75BD">
              <w:t>10,91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8C75BD" w:rsidRDefault="0061381A" w:rsidP="00CB07FC">
            <w:r>
              <w:rPr>
                <w:b/>
              </w:rPr>
              <w:t xml:space="preserve">     </w:t>
            </w:r>
            <w:r w:rsidR="008C75BD">
              <w:t>175,97</w:t>
            </w:r>
          </w:p>
        </w:tc>
      </w:tr>
      <w:tr w:rsidR="00E033E7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825CB" w:rsidP="00CB07FC">
            <w:proofErr w:type="spellStart"/>
            <w:r>
              <w:t>Šviežia</w:t>
            </w:r>
            <w:proofErr w:type="spellEnd"/>
            <w:r>
              <w:t xml:space="preserve"> paprika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633189" w:rsidP="00CB07FC">
            <w:r>
              <w:rPr>
                <w:b/>
              </w:rPr>
              <w:t xml:space="preserve">     </w:t>
            </w:r>
            <w:r w:rsidR="002825CB">
              <w:t>40</w:t>
            </w:r>
            <w:r w:rsidR="00714D5E">
              <w:t>/9</w:t>
            </w:r>
            <w:r w:rsidR="002825CB"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714D5E" w:rsidRDefault="00633189" w:rsidP="00CB07FC">
            <w:r>
              <w:rPr>
                <w:b/>
              </w:rPr>
              <w:t xml:space="preserve">      </w:t>
            </w:r>
            <w:r w:rsidR="00714D5E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633189" w:rsidP="00CB07FC">
            <w:r>
              <w:rPr>
                <w:b/>
              </w:rPr>
              <w:t xml:space="preserve">     </w:t>
            </w:r>
            <w:r w:rsidR="002825CB">
              <w:t>0,975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633189" w:rsidP="00CB07FC">
            <w:r>
              <w:rPr>
                <w:b/>
              </w:rPr>
              <w:t xml:space="preserve">    </w:t>
            </w:r>
            <w:r w:rsidR="00714D5E">
              <w:t>0,</w:t>
            </w:r>
            <w:r w:rsidR="002825CB">
              <w:t>375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633189" w:rsidP="00CB07FC">
            <w:r>
              <w:rPr>
                <w:b/>
              </w:rPr>
              <w:t xml:space="preserve">       </w:t>
            </w:r>
            <w:r w:rsidR="002825CB">
              <w:t>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633189" w:rsidP="00CB07FC">
            <w:r>
              <w:rPr>
                <w:b/>
              </w:rPr>
              <w:t xml:space="preserve">     </w:t>
            </w:r>
            <w:r w:rsidR="002825CB">
              <w:t>21,75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Default="004445EA" w:rsidP="00CB07FC">
            <w:pPr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rPr>
                <w:b/>
              </w:rPr>
              <w:t xml:space="preserve"> </w:t>
            </w:r>
            <w:r>
              <w:t xml:space="preserve">    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t xml:space="preserve">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rPr>
                <w:b/>
              </w:rPr>
              <w:t xml:space="preserve">       </w:t>
            </w: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rPr>
                <w:b/>
              </w:rPr>
              <w:t xml:space="preserve">      </w:t>
            </w:r>
            <w:r>
              <w:t>88,0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445EA" w:rsidP="00CB07FC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</w:t>
            </w:r>
            <w:r w:rsidR="00956CE3">
              <w:t xml:space="preserve">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285507">
              <w:t>1</w:t>
            </w:r>
            <w:r w:rsidR="00956CE3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E7ABB" w:rsidP="00CB07FC">
            <w:r>
              <w:rPr>
                <w:b/>
              </w:rPr>
              <w:t xml:space="preserve">   </w:t>
            </w:r>
            <w:r w:rsidR="00667FED">
              <w:rPr>
                <w:b/>
              </w:rPr>
              <w:t xml:space="preserve">  </w:t>
            </w:r>
            <w:r w:rsidR="00285507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56CE3" w:rsidP="00CB07FC">
            <w:r>
              <w:t xml:space="preserve">    </w:t>
            </w:r>
            <w:r w:rsidR="004445EA">
              <w:t>0,</w:t>
            </w:r>
            <w:r w:rsidR="00285507"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 </w:t>
            </w:r>
            <w:r w:rsidR="00285507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  </w:t>
            </w:r>
            <w:r w:rsidR="00285507">
              <w:t>56</w:t>
            </w:r>
          </w:p>
        </w:tc>
      </w:tr>
    </w:tbl>
    <w:p w:rsidR="00667FED" w:rsidRDefault="00667FED" w:rsidP="005863E8"/>
    <w:p w:rsidR="00667FED" w:rsidRDefault="00667FED" w:rsidP="005863E8"/>
    <w:p w:rsidR="00285507" w:rsidRDefault="00285507" w:rsidP="005863E8"/>
    <w:p w:rsidR="00285507" w:rsidRDefault="00285507" w:rsidP="005863E8"/>
    <w:p w:rsidR="00F96677" w:rsidRDefault="00F96677" w:rsidP="005863E8"/>
    <w:p w:rsidR="00667FED" w:rsidRDefault="002656EF" w:rsidP="005863E8">
      <w:pPr>
        <w:rPr>
          <w:lang w:val="lt-LT"/>
        </w:rPr>
      </w:pPr>
      <w:r>
        <w:rPr>
          <w:lang w:val="lt-LT"/>
        </w:rPr>
        <w:t>Antra savaitė – 3 diena</w:t>
      </w:r>
    </w:p>
    <w:p w:rsidR="00E033E7" w:rsidRDefault="00E033E7" w:rsidP="005863E8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2656EF" w:rsidTr="002656EF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jc w:val="center"/>
              <w:rPr>
                <w:b/>
              </w:rPr>
            </w:pPr>
          </w:p>
          <w:p w:rsidR="002656EF" w:rsidRDefault="002656EF" w:rsidP="002656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jc w:val="center"/>
              <w:rPr>
                <w:b/>
              </w:rPr>
            </w:pPr>
          </w:p>
          <w:p w:rsidR="002656EF" w:rsidRDefault="002656EF" w:rsidP="002656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jc w:val="center"/>
              <w:rPr>
                <w:b/>
              </w:rPr>
            </w:pPr>
          </w:p>
          <w:p w:rsidR="002656EF" w:rsidRDefault="002656EF" w:rsidP="002656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2656EF" w:rsidTr="00265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EF" w:rsidRDefault="002656EF" w:rsidP="002656E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EF" w:rsidRDefault="002656EF" w:rsidP="002656E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EF" w:rsidRDefault="002656EF" w:rsidP="002656EF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proofErr w:type="spellStart"/>
            <w:r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rPr>
                <w:b/>
              </w:rPr>
            </w:pP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4445EA" w:rsidRDefault="002656EF" w:rsidP="002656EF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D44B4D">
              <w:rPr>
                <w:b/>
                <w:lang w:val="lt-LT"/>
              </w:rPr>
              <w:t xml:space="preserve">              </w:t>
            </w:r>
            <w:r w:rsidR="009E32FF">
              <w:rPr>
                <w:b/>
                <w:lang w:val="lt-LT"/>
              </w:rPr>
              <w:t xml:space="preserve">             </w:t>
            </w:r>
            <w:r w:rsidR="004445EA">
              <w:rPr>
                <w:b/>
                <w:lang w:val="lt-LT"/>
              </w:rPr>
              <w:t xml:space="preserve"> </w:t>
            </w:r>
            <w:r w:rsidR="004125E2">
              <w:rPr>
                <w:b/>
                <w:lang w:val="lt-LT"/>
              </w:rPr>
              <w:t xml:space="preserve"> </w:t>
            </w:r>
            <w:r w:rsidR="00D44B4D"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 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D44B4D" w:rsidRDefault="00D44B4D" w:rsidP="002656EF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</w:t>
            </w:r>
            <w:r>
              <w:rPr>
                <w:b/>
                <w:lang w:val="lt-LT"/>
              </w:rPr>
              <w:t xml:space="preserve">                        </w:t>
            </w:r>
            <w:r w:rsidR="004125E2">
              <w:rPr>
                <w:b/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 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BE2ACF" w:rsidP="002656EF"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BE2ACF" w:rsidP="002656EF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BE2ACF" w:rsidP="002656EF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</w:t>
            </w:r>
          </w:p>
        </w:tc>
      </w:tr>
      <w:tr w:rsidR="00D80DF0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BE236E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Žiedinių kopūstų sriuba </w:t>
            </w:r>
            <w:r w:rsidR="003A6296">
              <w:rPr>
                <w:lang w:val="lt-LT"/>
              </w:rPr>
              <w:t xml:space="preserve">su grietine </w:t>
            </w:r>
            <w:r w:rsidR="00D44B4D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80DF0" w:rsidP="002656EF">
            <w:r>
              <w:t xml:space="preserve">  </w:t>
            </w:r>
            <w:r w:rsidR="00BB747C">
              <w:t xml:space="preserve"> </w:t>
            </w:r>
            <w:r>
              <w:t xml:space="preserve"> </w:t>
            </w:r>
            <w:r w:rsidR="00BE236E">
              <w:t>20</w:t>
            </w:r>
            <w:r w:rsidR="00D44B4D">
              <w:t xml:space="preserve"> </w:t>
            </w:r>
            <w:proofErr w:type="spellStart"/>
            <w:r w:rsidR="00D44B4D">
              <w:t>S</w:t>
            </w:r>
            <w:r w:rsidR="00350DE6">
              <w:t>r</w:t>
            </w:r>
            <w:proofErr w:type="spellEnd"/>
            <w:r w:rsidR="00697616">
              <w:t>/1</w:t>
            </w:r>
            <w:r w:rsidR="00BE236E"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Pr="00D80DF0" w:rsidRDefault="00D80DF0" w:rsidP="002656EF">
            <w:r>
              <w:rPr>
                <w:b/>
              </w:rPr>
              <w:t xml:space="preserve">      </w:t>
            </w:r>
            <w:r w:rsidR="00D44B4D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80DF0" w:rsidP="002656EF">
            <w:r>
              <w:t xml:space="preserve">    </w:t>
            </w:r>
            <w:r w:rsidR="00D44B4D">
              <w:t>1,</w:t>
            </w:r>
            <w:r w:rsidR="00BE236E">
              <w:t>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44B4D" w:rsidP="002656EF">
            <w:r>
              <w:t xml:space="preserve">    </w:t>
            </w:r>
            <w:r w:rsidR="003A6296">
              <w:t>4,97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44B4D" w:rsidP="002656EF">
            <w:r>
              <w:t xml:space="preserve">       </w:t>
            </w:r>
            <w:r w:rsidR="003A6296">
              <w:t>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Pr="00D80DF0" w:rsidRDefault="00D80DF0" w:rsidP="002656EF">
            <w:r>
              <w:rPr>
                <w:b/>
              </w:rPr>
              <w:t xml:space="preserve">     </w:t>
            </w:r>
            <w:r w:rsidR="003A6296">
              <w:t>80,85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F11D4E" w:rsidP="002656EF">
            <w:r>
              <w:t xml:space="preserve"> </w:t>
            </w:r>
            <w:proofErr w:type="spellStart"/>
            <w:r w:rsidR="00D44B4D">
              <w:t>Viso</w:t>
            </w:r>
            <w:proofErr w:type="spellEnd"/>
            <w:r w:rsidR="00D44B4D">
              <w:t xml:space="preserve"> </w:t>
            </w:r>
            <w:proofErr w:type="spellStart"/>
            <w:r w:rsidR="00D44B4D">
              <w:t>grū</w:t>
            </w:r>
            <w:r w:rsidR="009E32FF">
              <w:t>do</w:t>
            </w:r>
            <w:proofErr w:type="spellEnd"/>
            <w:r w:rsidR="009E32FF">
              <w:t xml:space="preserve"> </w:t>
            </w:r>
            <w:proofErr w:type="spellStart"/>
            <w:r w:rsidR="009E32FF">
              <w:t>ruginė</w:t>
            </w:r>
            <w:proofErr w:type="spellEnd"/>
            <w:r w:rsidR="009E32FF">
              <w:t xml:space="preserve"> </w:t>
            </w:r>
            <w:proofErr w:type="spellStart"/>
            <w:r w:rsidR="009E32FF">
              <w:t>duona</w:t>
            </w:r>
            <w:proofErr w:type="spellEnd"/>
            <w:r w:rsidR="009E32F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</w:t>
            </w:r>
            <w:r w:rsidR="00BB747C">
              <w:t xml:space="preserve"> </w:t>
            </w:r>
            <w:r w:rsidR="00D80DF0">
              <w:t xml:space="preserve"> </w:t>
            </w:r>
            <w:r w:rsidR="009E32FF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  </w:t>
            </w:r>
            <w:r w:rsidR="00F11D4E"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</w:t>
            </w:r>
            <w:r w:rsidR="009E32FF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</w:t>
            </w:r>
            <w:r w:rsidR="009E32FF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 </w:t>
            </w:r>
            <w:r w:rsidR="00F11D4E">
              <w:t>1</w:t>
            </w:r>
            <w:r w:rsidR="009E32FF">
              <w:t>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</w:t>
            </w:r>
            <w:r w:rsidR="009E32FF">
              <w:t>86,08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8C75BD" w:rsidP="002656EF">
            <w:proofErr w:type="spellStart"/>
            <w:r>
              <w:t>Kiaulienos</w:t>
            </w:r>
            <w:proofErr w:type="spellEnd"/>
            <w:r>
              <w:t xml:space="preserve"> – </w:t>
            </w:r>
            <w:proofErr w:type="spellStart"/>
            <w:r>
              <w:t>grikių</w:t>
            </w:r>
            <w:proofErr w:type="spellEnd"/>
            <w:r>
              <w:t xml:space="preserve"> </w:t>
            </w:r>
            <w:proofErr w:type="spellStart"/>
            <w:r>
              <w:t>troškinys</w:t>
            </w:r>
            <w:proofErr w:type="spellEnd"/>
            <w:r>
              <w:t xml:space="preserve"> </w:t>
            </w:r>
            <w:r w:rsidR="009E32FF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16C5B" w:rsidP="002656EF">
            <w:r>
              <w:t xml:space="preserve">  </w:t>
            </w:r>
            <w:r w:rsidR="00BB747C">
              <w:t xml:space="preserve"> </w:t>
            </w:r>
            <w:r>
              <w:t xml:space="preserve"> </w:t>
            </w:r>
            <w:r w:rsidR="008C75BD">
              <w:t>5</w:t>
            </w:r>
            <w:r w:rsidR="009E32FF">
              <w:t xml:space="preserve"> A</w:t>
            </w:r>
            <w:r w:rsidR="008C75BD">
              <w:t>/163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16C5B" w:rsidP="002656EF">
            <w:r>
              <w:t xml:space="preserve">     </w:t>
            </w:r>
            <w:r w:rsidR="008C75BD">
              <w:t xml:space="preserve"> 75/7</w:t>
            </w:r>
            <w:r w:rsidR="00350DE6"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  <w:r w:rsidR="00350DE6">
              <w:t>2</w:t>
            </w:r>
            <w:r w:rsidR="00BE236E">
              <w:t>4,99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</w:t>
            </w:r>
            <w:r w:rsidR="00350DE6">
              <w:t xml:space="preserve"> 1</w:t>
            </w:r>
            <w:r w:rsidR="00BE236E">
              <w:t>9,14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   </w:t>
            </w:r>
            <w:r w:rsidR="00BE236E">
              <w:t>22,75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 </w:t>
            </w:r>
            <w:r w:rsidR="00BE236E">
              <w:t>357,28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B9718B" w:rsidRDefault="009E32FF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232A35">
              <w:rPr>
                <w:lang w:val="lt-LT"/>
              </w:rPr>
              <w:t xml:space="preserve">Burokėlių </w:t>
            </w:r>
            <w:r w:rsidR="00BE236E">
              <w:rPr>
                <w:lang w:val="lt-LT"/>
              </w:rPr>
              <w:t xml:space="preserve"> salotos s</w:t>
            </w:r>
            <w:r w:rsidR="00232A35">
              <w:rPr>
                <w:lang w:val="lt-LT"/>
              </w:rPr>
              <w:t xml:space="preserve">u </w:t>
            </w:r>
            <w:proofErr w:type="spellStart"/>
            <w:r w:rsidR="00232A35">
              <w:rPr>
                <w:lang w:val="lt-LT"/>
              </w:rPr>
              <w:t>mar.agurkais</w:t>
            </w:r>
            <w:proofErr w:type="spellEnd"/>
            <w:r w:rsidR="00232A35">
              <w:rPr>
                <w:lang w:val="lt-LT"/>
              </w:rPr>
              <w:t xml:space="preserve"> ir </w:t>
            </w:r>
            <w:proofErr w:type="spellStart"/>
            <w:r w:rsidR="00232A35">
              <w:rPr>
                <w:lang w:val="lt-LT"/>
              </w:rPr>
              <w:t>ž.žirneliais</w:t>
            </w:r>
            <w:proofErr w:type="spellEnd"/>
            <w:r w:rsidR="00232A35">
              <w:rPr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C11141" w:rsidRDefault="00BB747C" w:rsidP="002656EF">
            <w:r>
              <w:rPr>
                <w:lang w:val="lt-LT"/>
              </w:rPr>
              <w:t xml:space="preserve">    </w:t>
            </w:r>
            <w:r w:rsidR="00232A35">
              <w:rPr>
                <w:lang w:val="lt-LT"/>
              </w:rPr>
              <w:t>20</w:t>
            </w:r>
            <w:r w:rsidR="009E32FF">
              <w:rPr>
                <w:lang w:val="lt-LT"/>
              </w:rPr>
              <w:t xml:space="preserve"> S</w:t>
            </w:r>
            <w:r w:rsidR="00BE236E">
              <w:rPr>
                <w:lang w:val="lt-LT"/>
              </w:rPr>
              <w:t>/</w:t>
            </w:r>
            <w:r w:rsidR="00381B1F">
              <w:rPr>
                <w:lang w:val="lt-LT"/>
              </w:rPr>
              <w:t>77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E32FF" w:rsidP="002656EF">
            <w:r>
              <w:t xml:space="preserve">      </w:t>
            </w:r>
            <w:r w:rsidR="00381B1F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FB56CE" w:rsidRDefault="002656EF" w:rsidP="002656EF">
            <w:r>
              <w:rPr>
                <w:b/>
              </w:rPr>
              <w:t xml:space="preserve">    </w:t>
            </w:r>
            <w:r w:rsidR="00381B1F">
              <w:t>1,91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E32FF" w:rsidP="002656EF">
            <w:r>
              <w:t xml:space="preserve">    </w:t>
            </w:r>
            <w:r w:rsidR="00381B1F">
              <w:t>7,11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E32FF" w:rsidP="002656EF">
            <w:r>
              <w:t xml:space="preserve">       </w:t>
            </w:r>
            <w:r w:rsidR="00381B1F">
              <w:t>6,87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FB56CE" w:rsidRDefault="002656EF" w:rsidP="002656EF">
            <w:r>
              <w:rPr>
                <w:b/>
              </w:rPr>
              <w:t xml:space="preserve">     </w:t>
            </w:r>
            <w:r w:rsidR="00381B1F">
              <w:t>91,64</w:t>
            </w:r>
          </w:p>
        </w:tc>
      </w:tr>
      <w:tr w:rsidR="00E033E7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714D5E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Vanduo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714D5E" w:rsidRDefault="00714D5E" w:rsidP="002656EF">
            <w:r>
              <w:rPr>
                <w:b/>
              </w:rPr>
              <w:t xml:space="preserve">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714D5E" w:rsidP="002656EF">
            <w:r>
              <w:t xml:space="preserve">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714D5E" w:rsidP="002656EF">
            <w:r>
              <w:t xml:space="preserve">   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714D5E" w:rsidRDefault="00714D5E" w:rsidP="002656EF">
            <w:r>
              <w:rPr>
                <w:b/>
              </w:rPr>
              <w:t xml:space="preserve">      </w:t>
            </w:r>
            <w:r>
              <w:t>0,00</w:t>
            </w:r>
          </w:p>
        </w:tc>
      </w:tr>
      <w:tr w:rsidR="00285507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2656EF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Pr="00BE236E" w:rsidRDefault="00BE236E" w:rsidP="002656EF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BE236E" w:rsidP="002656EF">
            <w:r>
              <w:t xml:space="preserve"> 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BE236E" w:rsidP="002656EF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Pr="00BE236E" w:rsidRDefault="00BE236E" w:rsidP="002656EF">
            <w:r>
              <w:rPr>
                <w:b/>
              </w:rPr>
              <w:t xml:space="preserve">     </w:t>
            </w:r>
            <w:r>
              <w:t>56</w:t>
            </w:r>
          </w:p>
        </w:tc>
      </w:tr>
      <w:tr w:rsidR="00714D5E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Pienas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>
            <w:r>
              <w:t xml:space="preserve">     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2656EF">
            <w:pPr>
              <w:rPr>
                <w:b/>
              </w:rPr>
            </w:pP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9E32FF" w:rsidRDefault="009E32FF" w:rsidP="002656EF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</w:t>
            </w:r>
            <w:r>
              <w:rPr>
                <w:b/>
                <w:lang w:val="lt-LT"/>
              </w:rPr>
              <w:t xml:space="preserve"> </w:t>
            </w:r>
            <w:r w:rsidR="004125E2">
              <w:rPr>
                <w:b/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9E32FF" w:rsidRDefault="009E32FF" w:rsidP="002656EF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</w:t>
            </w:r>
            <w:r w:rsidR="004125E2">
              <w:rPr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BE236E" w:rsidP="002656EF">
            <w:pPr>
              <w:rPr>
                <w:lang w:val="lt-LT"/>
              </w:rPr>
            </w:pPr>
            <w:r>
              <w:rPr>
                <w:lang w:val="lt-LT"/>
              </w:rPr>
              <w:t>Žiedinių kopūstų sriuba</w:t>
            </w:r>
            <w:r w:rsidR="003A6296">
              <w:rPr>
                <w:lang w:val="lt-LT"/>
              </w:rPr>
              <w:t xml:space="preserve"> su grietine </w:t>
            </w:r>
            <w:r>
              <w:rPr>
                <w:lang w:val="lt-LT"/>
              </w:rPr>
              <w:t xml:space="preserve"> </w:t>
            </w:r>
            <w:r w:rsidR="009E32FF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BE236E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    20</w:t>
            </w:r>
            <w:r w:rsidR="009E32FF">
              <w:rPr>
                <w:lang w:val="lt-LT"/>
              </w:rPr>
              <w:t xml:space="preserve"> </w:t>
            </w:r>
            <w:proofErr w:type="spellStart"/>
            <w:r w:rsidR="009E32FF">
              <w:rPr>
                <w:lang w:val="lt-LT"/>
              </w:rPr>
              <w:t>S</w:t>
            </w:r>
            <w:r w:rsidR="00350DE6">
              <w:rPr>
                <w:lang w:val="lt-LT"/>
              </w:rPr>
              <w:t>r</w:t>
            </w:r>
            <w:proofErr w:type="spellEnd"/>
            <w:r w:rsidR="00697616">
              <w:rPr>
                <w:lang w:val="lt-LT"/>
              </w:rPr>
              <w:t>/1</w:t>
            </w:r>
            <w:r>
              <w:rPr>
                <w:lang w:val="lt-LT"/>
              </w:rPr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C34513" w:rsidP="002656EF">
            <w:r>
              <w:t xml:space="preserve">      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C34513" w:rsidRDefault="00C34513" w:rsidP="002656EF">
            <w:r>
              <w:rPr>
                <w:b/>
              </w:rPr>
              <w:t xml:space="preserve">    </w:t>
            </w:r>
            <w:r>
              <w:t>1,</w:t>
            </w:r>
            <w:r w:rsidR="003A6296">
              <w:t>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C34513" w:rsidP="002656EF">
            <w:r>
              <w:t xml:space="preserve">     </w:t>
            </w:r>
            <w:r w:rsidR="003A6296">
              <w:t>4,97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C34513" w:rsidP="002656EF">
            <w:r>
              <w:t xml:space="preserve">       </w:t>
            </w:r>
            <w:r w:rsidR="003A6296">
              <w:t>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C34513" w:rsidRDefault="00C34513" w:rsidP="002656EF">
            <w:r>
              <w:rPr>
                <w:b/>
              </w:rPr>
              <w:t xml:space="preserve">     </w:t>
            </w:r>
            <w:r w:rsidR="003A6296">
              <w:t>80,85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C34513" w:rsidP="002656EF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C34513" w:rsidRDefault="00C34513" w:rsidP="002656EF">
            <w:r>
              <w:rPr>
                <w:b/>
              </w:rPr>
              <w:t xml:space="preserve">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</w:t>
            </w:r>
            <w:r w:rsidR="00C34513">
              <w:t>4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916C5B" w:rsidRDefault="00916C5B" w:rsidP="002656EF">
            <w:r>
              <w:rPr>
                <w:b/>
              </w:rPr>
              <w:t xml:space="preserve">    </w:t>
            </w:r>
            <w:r w:rsidR="00C34513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916C5B" w:rsidRDefault="00916C5B" w:rsidP="002656EF">
            <w:r>
              <w:rPr>
                <w:b/>
              </w:rPr>
              <w:t xml:space="preserve">   </w:t>
            </w:r>
            <w:r w:rsidR="00C3451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>0,</w:t>
            </w:r>
            <w:r w:rsidR="00C34513"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916C5B" w:rsidRDefault="00916C5B" w:rsidP="002656EF">
            <w:r>
              <w:rPr>
                <w:b/>
              </w:rPr>
              <w:t xml:space="preserve">       </w:t>
            </w:r>
            <w:r w:rsidR="00C34513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C40D80" w:rsidRDefault="002656EF" w:rsidP="002656EF">
            <w:r>
              <w:rPr>
                <w:b/>
              </w:rPr>
              <w:t xml:space="preserve">     </w:t>
            </w:r>
            <w:r w:rsidR="00916C5B">
              <w:t>8</w:t>
            </w:r>
            <w:r w:rsidR="00C34513">
              <w:t>6,08</w:t>
            </w: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BE236E" w:rsidP="002656EF">
            <w:proofErr w:type="spellStart"/>
            <w:r>
              <w:t>Kiaulienos</w:t>
            </w:r>
            <w:proofErr w:type="spellEnd"/>
            <w:r>
              <w:t xml:space="preserve"> – </w:t>
            </w:r>
            <w:proofErr w:type="spellStart"/>
            <w:r>
              <w:t>grikių</w:t>
            </w:r>
            <w:proofErr w:type="spellEnd"/>
            <w:r>
              <w:t xml:space="preserve"> </w:t>
            </w:r>
            <w:proofErr w:type="spellStart"/>
            <w:r>
              <w:t>troškinys</w:t>
            </w:r>
            <w:proofErr w:type="spellEnd"/>
            <w:r>
              <w:t xml:space="preserve"> </w:t>
            </w:r>
            <w:r w:rsidR="00C34513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C34513" w:rsidRDefault="00C34513" w:rsidP="002656EF">
            <w:r>
              <w:rPr>
                <w:b/>
              </w:rPr>
              <w:t xml:space="preserve">    </w:t>
            </w:r>
            <w:r w:rsidR="00BE236E">
              <w:t>5</w:t>
            </w:r>
            <w:r>
              <w:t xml:space="preserve"> A</w:t>
            </w:r>
            <w:r w:rsidR="00BE236E">
              <w:t>/163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350DE6" w:rsidRDefault="00350DE6" w:rsidP="002656EF">
            <w:r>
              <w:rPr>
                <w:b/>
              </w:rPr>
              <w:t xml:space="preserve">      </w:t>
            </w:r>
            <w:r w:rsidR="00BE236E">
              <w:t>100/10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</w:t>
            </w:r>
            <w:r w:rsidR="00BE236E">
              <w:t>33,32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</w:t>
            </w:r>
            <w:r>
              <w:t>2</w:t>
            </w:r>
            <w:r w:rsidR="00BE236E">
              <w:t>5,52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  </w:t>
            </w:r>
            <w:r w:rsidR="00BE236E">
              <w:t>30,33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</w:t>
            </w:r>
            <w:r w:rsidR="00BE236E">
              <w:t>476,38</w:t>
            </w: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381B1F" w:rsidP="002656EF">
            <w:proofErr w:type="spellStart"/>
            <w:r>
              <w:t>Burokėlių</w:t>
            </w:r>
            <w:proofErr w:type="spellEnd"/>
            <w:r>
              <w:t xml:space="preserve"> 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mar.agurkais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ž.žirneliais</w:t>
            </w:r>
            <w:proofErr w:type="spellEnd"/>
            <w:r>
              <w:t xml:space="preserve"> </w:t>
            </w:r>
            <w:r w:rsidR="00BE236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C34513" w:rsidRDefault="00C34513" w:rsidP="002656EF">
            <w:r>
              <w:rPr>
                <w:b/>
              </w:rPr>
              <w:t xml:space="preserve">    </w:t>
            </w:r>
            <w:r w:rsidR="00381B1F">
              <w:t>20</w:t>
            </w:r>
            <w:r>
              <w:t>S</w:t>
            </w:r>
            <w:r w:rsidR="00BE236E">
              <w:t>/</w:t>
            </w:r>
            <w:r w:rsidR="00381B1F">
              <w:t>77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350DE6" w:rsidRDefault="00C34513" w:rsidP="002656EF">
            <w:r>
              <w:rPr>
                <w:b/>
              </w:rPr>
              <w:t xml:space="preserve">      </w:t>
            </w:r>
            <w:r w:rsidR="00350DE6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</w:t>
            </w:r>
            <w:r w:rsidR="00381B1F">
              <w:t>2,53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FB56CE" w:rsidRDefault="00FB56CE" w:rsidP="002656EF">
            <w:r>
              <w:rPr>
                <w:b/>
              </w:rPr>
              <w:t xml:space="preserve">     </w:t>
            </w:r>
            <w:r w:rsidR="00BE236E">
              <w:t>9,</w:t>
            </w:r>
            <w:r w:rsidR="00381B1F">
              <w:t>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FB56CE" w:rsidRDefault="00FB56CE" w:rsidP="002656EF">
            <w:r>
              <w:rPr>
                <w:b/>
              </w:rPr>
              <w:t xml:space="preserve">       </w:t>
            </w:r>
            <w:r w:rsidR="00381B1F">
              <w:t>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FB56CE" w:rsidRDefault="00FB56CE" w:rsidP="002656EF">
            <w:r>
              <w:rPr>
                <w:b/>
              </w:rPr>
              <w:t xml:space="preserve">     </w:t>
            </w:r>
            <w:r>
              <w:t>1</w:t>
            </w:r>
            <w:r w:rsidR="00381B1F">
              <w:t>22,19</w:t>
            </w:r>
          </w:p>
        </w:tc>
      </w:tr>
      <w:tr w:rsidR="00E033E7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714D5E" w:rsidP="002656EF">
            <w:proofErr w:type="spellStart"/>
            <w:r>
              <w:t>Šviežias</w:t>
            </w:r>
            <w:proofErr w:type="spellEnd"/>
            <w:r>
              <w:t xml:space="preserve"> </w:t>
            </w:r>
            <w:proofErr w:type="spellStart"/>
            <w:r>
              <w:t>agurkas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714D5E" w:rsidRDefault="00714D5E" w:rsidP="002656EF">
            <w:r>
              <w:rPr>
                <w:b/>
              </w:rPr>
              <w:t xml:space="preserve">       </w:t>
            </w:r>
            <w:r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714D5E" w:rsidP="002656EF">
            <w:r>
              <w:rPr>
                <w:b/>
              </w:rPr>
              <w:t xml:space="preserve">    </w:t>
            </w:r>
            <w:r>
              <w:t>0,60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714D5E" w:rsidP="002656EF">
            <w:r>
              <w:rPr>
                <w:b/>
              </w:rPr>
              <w:t xml:space="preserve">  </w:t>
            </w:r>
            <w:r>
              <w:t xml:space="preserve">   0,20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714D5E" w:rsidP="002656EF">
            <w:r>
              <w:rPr>
                <w:b/>
              </w:rPr>
              <w:t xml:space="preserve">    </w:t>
            </w:r>
            <w:r>
              <w:t xml:space="preserve">   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Pr="00714D5E" w:rsidRDefault="00714D5E" w:rsidP="002656EF">
            <w:r>
              <w:rPr>
                <w:b/>
              </w:rPr>
              <w:t xml:space="preserve">   </w:t>
            </w:r>
            <w:r>
              <w:t xml:space="preserve">  11,00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C34513" w:rsidP="002656EF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</w:t>
            </w:r>
            <w:r w:rsidR="00C34513"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16C5B" w:rsidP="002656EF">
            <w:r>
              <w:t xml:space="preserve">    </w:t>
            </w:r>
            <w:r w:rsidR="00FB56CE">
              <w:t xml:space="preserve"> </w:t>
            </w:r>
            <w:r w:rsidR="00C34513"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 </w:t>
            </w:r>
            <w:r w:rsidR="00C34513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C34513" w:rsidP="002656EF">
            <w:r>
              <w:t xml:space="preserve">      0,00</w:t>
            </w:r>
          </w:p>
        </w:tc>
      </w:tr>
      <w:tr w:rsidR="00C34513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C34513" w:rsidP="002656EF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C34513" w:rsidP="002656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Pr="00C34513" w:rsidRDefault="00C34513" w:rsidP="002656EF">
            <w:r>
              <w:rPr>
                <w:b/>
              </w:rPr>
              <w:t xml:space="preserve">      </w:t>
            </w:r>
            <w:r w:rsidR="00BE236E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Pr="00C34513" w:rsidRDefault="00C34513" w:rsidP="002656EF">
            <w:r>
              <w:rPr>
                <w:b/>
              </w:rPr>
              <w:t xml:space="preserve">    </w:t>
            </w:r>
            <w:r w:rsidR="00BE236E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C34513" w:rsidP="002656EF">
            <w:r>
              <w:t xml:space="preserve">    </w:t>
            </w:r>
            <w:r w:rsidR="00FB56CE">
              <w:t xml:space="preserve"> </w:t>
            </w:r>
            <w:r w:rsidR="00BE236E">
              <w:t>0,3</w:t>
            </w:r>
            <w: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Pr="00C34513" w:rsidRDefault="00C34513" w:rsidP="002656EF">
            <w:r>
              <w:t xml:space="preserve">       </w:t>
            </w:r>
            <w:r w:rsidR="00BE236E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BE236E" w:rsidP="002656EF">
            <w:r>
              <w:t xml:space="preserve">      56</w:t>
            </w:r>
          </w:p>
        </w:tc>
      </w:tr>
    </w:tbl>
    <w:p w:rsidR="00667FED" w:rsidRDefault="00667FED" w:rsidP="005863E8"/>
    <w:p w:rsidR="00285507" w:rsidRDefault="00285507" w:rsidP="005863E8"/>
    <w:p w:rsidR="00285507" w:rsidRDefault="00285507" w:rsidP="005863E8"/>
    <w:p w:rsidR="00285507" w:rsidRDefault="00285507" w:rsidP="005863E8"/>
    <w:p w:rsidR="00285507" w:rsidRDefault="00285507" w:rsidP="005863E8"/>
    <w:p w:rsidR="00285507" w:rsidRDefault="00285507" w:rsidP="005863E8"/>
    <w:p w:rsidR="006670D1" w:rsidRDefault="006670D1" w:rsidP="005863E8">
      <w:pPr>
        <w:rPr>
          <w:lang w:val="lt-LT"/>
        </w:rPr>
      </w:pPr>
      <w:r>
        <w:t xml:space="preserve">Antra </w:t>
      </w:r>
      <w:r>
        <w:rPr>
          <w:lang w:val="lt-LT"/>
        </w:rPr>
        <w:t xml:space="preserve">savaitė – 4 diena </w:t>
      </w:r>
    </w:p>
    <w:p w:rsidR="00515B51" w:rsidRPr="006670D1" w:rsidRDefault="008D199E" w:rsidP="005863E8">
      <w:pPr>
        <w:rPr>
          <w:lang w:val="lt-LT"/>
        </w:rPr>
      </w:pPr>
      <w:r>
        <w:rPr>
          <w:lang w:val="lt-LT"/>
        </w:rPr>
        <w:t xml:space="preserve"> </w:t>
      </w:r>
    </w:p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4208CD" w:rsidTr="00562BD9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4208CD" w:rsidTr="00562B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E033E7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B</w:t>
            </w:r>
            <w:r w:rsidR="004208CD">
              <w:rPr>
                <w:b/>
              </w:rPr>
              <w:t>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rPr>
                <w:b/>
              </w:rPr>
            </w:pP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515B51" w:rsidP="00562BD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                        </w:t>
            </w:r>
            <w:r w:rsidR="004125E2">
              <w:rPr>
                <w:b/>
                <w:lang w:val="lt-LT"/>
              </w:rPr>
              <w:t xml:space="preserve">    </w:t>
            </w:r>
            <w:r>
              <w:rPr>
                <w:b/>
                <w:lang w:val="lt-LT"/>
              </w:rPr>
              <w:t xml:space="preserve"> 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</w:p>
        </w:tc>
      </w:tr>
      <w:tr w:rsidR="009B2CC8" w:rsidTr="00562BD9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Pr="00515B51" w:rsidRDefault="00515B51" w:rsidP="00562BD9">
            <w:pPr>
              <w:rPr>
                <w:b/>
              </w:rPr>
            </w:pPr>
            <w:r>
              <w:t xml:space="preserve">                         </w:t>
            </w:r>
            <w:r w:rsidR="004125E2">
              <w:t xml:space="preserve">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Pr="009B2CC8" w:rsidRDefault="009B2CC8" w:rsidP="00562BD9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Pr="009B2CC8" w:rsidRDefault="009B2CC8" w:rsidP="00562BD9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>
            <w:r>
              <w:t xml:space="preserve">     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FB56CE" w:rsidP="00562BD9">
            <w:pPr>
              <w:rPr>
                <w:b/>
                <w:lang w:val="lt-LT"/>
              </w:rPr>
            </w:pPr>
            <w:r>
              <w:rPr>
                <w:lang w:val="lt-LT"/>
              </w:rPr>
              <w:t>Burokėlių sriuba su pupelėmis ir</w:t>
            </w:r>
            <w:r w:rsidR="00714D5E">
              <w:rPr>
                <w:lang w:val="lt-LT"/>
              </w:rPr>
              <w:t xml:space="preserve"> </w:t>
            </w:r>
            <w:proofErr w:type="spellStart"/>
            <w:r w:rsidR="00714D5E">
              <w:rPr>
                <w:lang w:val="lt-LT"/>
              </w:rPr>
              <w:t>šv.</w:t>
            </w:r>
            <w:proofErr w:type="spellEnd"/>
            <w:r>
              <w:rPr>
                <w:lang w:val="lt-LT"/>
              </w:rPr>
              <w:t xml:space="preserve"> kopūstais </w:t>
            </w:r>
            <w:r w:rsidR="00515B51">
              <w:rPr>
                <w:lang w:val="lt-LT"/>
              </w:rPr>
              <w:t xml:space="preserve">(T)       </w:t>
            </w:r>
            <w:r w:rsidR="00515B51">
              <w:rPr>
                <w:b/>
                <w:lang w:val="lt-LT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</w:t>
            </w:r>
            <w:r w:rsidR="00FB56CE">
              <w:t xml:space="preserve"> 3</w:t>
            </w:r>
            <w:r w:rsidR="00515B51">
              <w:t xml:space="preserve"> </w:t>
            </w:r>
            <w:proofErr w:type="spellStart"/>
            <w:r w:rsidR="00515B51">
              <w:t>Sr</w:t>
            </w:r>
            <w:proofErr w:type="spellEnd"/>
            <w:r w:rsidR="00697616">
              <w:t>/127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515B51" w:rsidP="00562BD9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59339F">
              <w:t>2,</w:t>
            </w:r>
            <w:r w:rsidR="003A6296">
              <w:t>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3A6296">
              <w:t>3,23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   </w:t>
            </w:r>
            <w:r w:rsidR="0059339F">
              <w:t>9,</w:t>
            </w:r>
            <w:r w:rsidR="003A6296"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4208CD" w:rsidP="00562BD9">
            <w:r>
              <w:rPr>
                <w:b/>
              </w:rPr>
              <w:t xml:space="preserve">     </w:t>
            </w:r>
            <w:r w:rsidR="003A6296">
              <w:t>68,23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BB747C" w:rsidP="00562BD9">
            <w:pPr>
              <w:rPr>
                <w:lang w:val="lt-LT"/>
              </w:rPr>
            </w:pPr>
            <w:r>
              <w:rPr>
                <w:lang w:val="lt-LT"/>
              </w:rPr>
              <w:t>Vi</w:t>
            </w:r>
            <w:r w:rsidR="00515B51">
              <w:rPr>
                <w:lang w:val="lt-LT"/>
              </w:rPr>
              <w:t xml:space="preserve">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BB747C" w:rsidP="00562BD9">
            <w:r>
              <w:t xml:space="preserve">    </w:t>
            </w:r>
            <w:r w:rsidR="00515B51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  </w:t>
            </w:r>
            <w:r w:rsidR="00515B51">
              <w:t>4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515B51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BB747C">
              <w:t>0,</w:t>
            </w:r>
            <w:r w:rsidR="00515B51"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   </w:t>
            </w:r>
            <w:r w:rsidR="00515B51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 </w:t>
            </w:r>
            <w:r w:rsidR="00515B51">
              <w:t>86,08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15B51" w:rsidP="00562BD9">
            <w:proofErr w:type="spellStart"/>
            <w:r>
              <w:t>Maltas</w:t>
            </w:r>
            <w:proofErr w:type="spellEnd"/>
            <w:r>
              <w:t xml:space="preserve"> </w:t>
            </w:r>
            <w:proofErr w:type="spellStart"/>
            <w:r>
              <w:t>paukštienos</w:t>
            </w:r>
            <w:proofErr w:type="spellEnd"/>
            <w:r>
              <w:t xml:space="preserve"> </w:t>
            </w:r>
            <w:proofErr w:type="spellStart"/>
            <w:r>
              <w:t>kotletas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BB747C" w:rsidP="00562BD9">
            <w:r>
              <w:t xml:space="preserve">    </w:t>
            </w:r>
            <w:r w:rsidR="00515B51">
              <w:t>34 A</w:t>
            </w:r>
            <w:r w:rsidR="003A6296">
              <w:t>/192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15B51" w:rsidP="00562BD9">
            <w:r>
              <w:t xml:space="preserve">      </w:t>
            </w:r>
            <w:r w:rsidR="00714D5E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</w:t>
            </w:r>
            <w:r w:rsidR="009B2CC8">
              <w:t xml:space="preserve">   </w:t>
            </w:r>
            <w:r w:rsidR="00714D5E">
              <w:t>21,23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</w:t>
            </w:r>
            <w:r w:rsidR="00714D5E">
              <w:t>12,55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9339F" w:rsidRDefault="004208CD" w:rsidP="00562BD9">
            <w:r>
              <w:rPr>
                <w:b/>
              </w:rPr>
              <w:t xml:space="preserve">       </w:t>
            </w:r>
            <w:r w:rsidR="00714D5E">
              <w:t>9,51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9339F" w:rsidRDefault="004208CD" w:rsidP="00562BD9">
            <w:r>
              <w:rPr>
                <w:b/>
              </w:rPr>
              <w:t xml:space="preserve">     </w:t>
            </w:r>
            <w:r w:rsidR="00714D5E">
              <w:t>235,04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E0030" w:rsidP="00562BD9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perlinių</w:t>
            </w:r>
            <w:proofErr w:type="spellEnd"/>
            <w:r>
              <w:t xml:space="preserve"> </w:t>
            </w:r>
            <w:r w:rsidR="00515B51">
              <w:t xml:space="preserve"> </w:t>
            </w:r>
            <w:proofErr w:type="spellStart"/>
            <w:r w:rsidR="00515B51">
              <w:t>kruopų</w:t>
            </w:r>
            <w:proofErr w:type="spellEnd"/>
            <w:r w:rsidR="00515B51">
              <w:t xml:space="preserve"> </w:t>
            </w:r>
            <w:proofErr w:type="spellStart"/>
            <w:r w:rsidR="00515B51">
              <w:t>košė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63D11" w:rsidP="00562BD9">
            <w:r>
              <w:t xml:space="preserve">  </w:t>
            </w:r>
            <w:r w:rsidR="00AB69DD">
              <w:t xml:space="preserve"> </w:t>
            </w:r>
            <w:r w:rsidR="005E0030">
              <w:t>6</w:t>
            </w:r>
            <w:r w:rsidR="00515B51">
              <w:t xml:space="preserve"> Gar</w:t>
            </w:r>
            <w:r>
              <w:t>/3</w:t>
            </w:r>
            <w:r w:rsidR="005E0030">
              <w:t>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15B51" w:rsidP="00562BD9">
            <w:r>
              <w:t xml:space="preserve">      </w:t>
            </w:r>
            <w:r w:rsidR="005E003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</w:t>
            </w:r>
            <w:r w:rsidR="00962148">
              <w:t xml:space="preserve"> </w:t>
            </w:r>
            <w:r w:rsidR="005E0030">
              <w:t>3,32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962148" w:rsidRDefault="004208CD" w:rsidP="00562BD9">
            <w:pPr>
              <w:rPr>
                <w:lang w:val="lt-LT"/>
              </w:rPr>
            </w:pPr>
            <w:r>
              <w:t xml:space="preserve">    </w:t>
            </w:r>
            <w:r w:rsidR="0059339F">
              <w:t>4,</w:t>
            </w:r>
            <w:r w:rsidR="005E0030">
              <w:t>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 </w:t>
            </w:r>
            <w:r w:rsidR="0059339F">
              <w:t>25,1</w:t>
            </w:r>
            <w:r w:rsidR="005E0030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  <w:r w:rsidR="0059339F">
              <w:t>1</w:t>
            </w:r>
            <w:r w:rsidR="005E0030">
              <w:t>47,68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A17A69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Cukinijų salotos su riešutais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 w:rsidRPr="00B9718B">
              <w:rPr>
                <w:lang w:val="lt-LT"/>
              </w:rPr>
              <w:t xml:space="preserve"> </w:t>
            </w:r>
            <w:r w:rsidR="00A17A69">
              <w:rPr>
                <w:lang w:val="lt-LT"/>
              </w:rPr>
              <w:t xml:space="preserve">   7</w:t>
            </w:r>
            <w:r w:rsidR="00515B51">
              <w:rPr>
                <w:lang w:val="lt-LT"/>
              </w:rPr>
              <w:t xml:space="preserve"> S</w:t>
            </w:r>
            <w:r w:rsidR="00A17A69">
              <w:rPr>
                <w:lang w:val="lt-LT"/>
              </w:rPr>
              <w:t>/64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</w:t>
            </w:r>
            <w:r w:rsidR="00A17A69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</w:t>
            </w:r>
            <w:r w:rsidR="00A17A69">
              <w:t>1,86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</w:t>
            </w:r>
            <w:r w:rsidR="00A17A69">
              <w:t>10,96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  </w:t>
            </w:r>
            <w:r w:rsidR="00A17A69">
              <w:t>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</w:t>
            </w:r>
            <w:r w:rsidR="00A17A69">
              <w:t>112,58</w:t>
            </w:r>
          </w:p>
        </w:tc>
      </w:tr>
      <w:tr w:rsidR="00E033E7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CA777D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Brokolių – ridikėlių </w:t>
            </w:r>
            <w:r w:rsidR="00E033E7">
              <w:rPr>
                <w:lang w:val="lt-LT"/>
              </w:rPr>
              <w:t xml:space="preserve"> rinkinukas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B9718B" w:rsidRDefault="00E033E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    </w:t>
            </w:r>
            <w:r w:rsidR="00CA777D">
              <w:rPr>
                <w:lang w:val="lt-LT"/>
              </w:rPr>
              <w:t>D006</w:t>
            </w:r>
            <w:r w:rsidR="002015AF">
              <w:rPr>
                <w:lang w:val="lt-LT"/>
              </w:rPr>
              <w:t>/22</w:t>
            </w:r>
            <w:r w:rsidR="00CA777D">
              <w:rPr>
                <w:lang w:val="lt-LT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2015AF" w:rsidRDefault="002015AF" w:rsidP="00562BD9">
            <w:r>
              <w:rPr>
                <w:b/>
              </w:rPr>
              <w:t xml:space="preserve">      </w:t>
            </w:r>
            <w:r>
              <w:t>50</w:t>
            </w:r>
            <w:r w:rsidR="00714D5E">
              <w:t>/50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CA777D" w:rsidP="00562BD9">
            <w:r>
              <w:t xml:space="preserve">    1,03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0,13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   </w:t>
            </w:r>
            <w:r w:rsidR="00CA777D">
              <w:t>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 1</w:t>
            </w:r>
            <w:r w:rsidR="00CA777D">
              <w:t>4,83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394D02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C11141" w:rsidRDefault="004208CD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</w:t>
            </w:r>
            <w:r w:rsidR="00714D5E">
              <w:t xml:space="preserve"> </w:t>
            </w:r>
            <w:r>
              <w:t xml:space="preserve">  </w:t>
            </w:r>
            <w:r w:rsidR="00394D02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394D02" w:rsidRDefault="004208CD" w:rsidP="00562BD9">
            <w:r>
              <w:rPr>
                <w:b/>
              </w:rPr>
              <w:t xml:space="preserve">    </w:t>
            </w:r>
            <w:r w:rsidR="00394D0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</w:t>
            </w:r>
            <w:r w:rsidR="00AB69DD">
              <w:t xml:space="preserve"> </w:t>
            </w:r>
            <w:r w:rsidR="00394D02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  </w:t>
            </w:r>
            <w:r w:rsidR="00394D02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394D02" w:rsidRDefault="004208CD" w:rsidP="00562BD9">
            <w:r>
              <w:rPr>
                <w:b/>
              </w:rPr>
              <w:t xml:space="preserve">     </w:t>
            </w:r>
            <w:r w:rsidR="00394D02">
              <w:t>56</w:t>
            </w:r>
          </w:p>
        </w:tc>
      </w:tr>
      <w:tr w:rsidR="00714D5E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Pienas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Pr="00C11141" w:rsidRDefault="00714D5E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562BD9">
            <w:r>
              <w:t xml:space="preserve">     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562BD9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562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5E" w:rsidRDefault="00714D5E" w:rsidP="00562BD9">
            <w:pPr>
              <w:rPr>
                <w:b/>
              </w:rPr>
            </w:pP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1563D5" w:rsidRDefault="001563D5" w:rsidP="00562BD9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</w:t>
            </w:r>
            <w:r w:rsidR="004125E2">
              <w:rPr>
                <w:lang w:val="lt-LT"/>
              </w:rPr>
              <w:t xml:space="preserve">     </w:t>
            </w:r>
            <w:r>
              <w:rPr>
                <w:b/>
                <w:lang w:val="lt-LT"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AB69DD" w:rsidRDefault="00AB69DD" w:rsidP="00562BD9">
            <w:r>
              <w:rPr>
                <w:b/>
              </w:rPr>
              <w:t xml:space="preserve">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37062" w:rsidP="00562BD9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37062" w:rsidP="00562BD9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37062" w:rsidP="00562BD9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208CD" w:rsidP="00562BD9">
            <w:r>
              <w:rPr>
                <w:b/>
              </w:rPr>
              <w:t xml:space="preserve">     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pPr>
              <w:rPr>
                <w:b/>
              </w:rPr>
            </w:pPr>
            <w:r>
              <w:t xml:space="preserve">                      </w:t>
            </w:r>
            <w:r w:rsidR="004125E2">
              <w:t xml:space="preserve">    </w:t>
            </w:r>
            <w:r>
              <w:t xml:space="preserve">  </w:t>
            </w:r>
            <w:r w:rsidR="004125E2">
              <w:t xml:space="preserve">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59339F" w:rsidP="00562BD9">
            <w:proofErr w:type="spellStart"/>
            <w:proofErr w:type="gramStart"/>
            <w:r>
              <w:t>Burokėlių</w:t>
            </w:r>
            <w:proofErr w:type="spellEnd"/>
            <w:r>
              <w:t xml:space="preserve">  </w:t>
            </w:r>
            <w:proofErr w:type="spellStart"/>
            <w:r>
              <w:t>sriuba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pupelėmis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 w:rsidR="00714D5E">
              <w:t xml:space="preserve"> </w:t>
            </w:r>
            <w:proofErr w:type="spellStart"/>
            <w:r w:rsidR="00714D5E">
              <w:t>šv</w:t>
            </w:r>
            <w:proofErr w:type="spellEnd"/>
            <w:r w:rsidR="00714D5E">
              <w:t>.</w:t>
            </w:r>
            <w:r>
              <w:t xml:space="preserve"> </w:t>
            </w:r>
            <w:proofErr w:type="spellStart"/>
            <w:r>
              <w:t>kopūstais</w:t>
            </w:r>
            <w:proofErr w:type="spellEnd"/>
            <w:r>
              <w:t xml:space="preserve"> </w:t>
            </w:r>
            <w:r w:rsidR="001563D5"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 w:rsidR="0059339F">
              <w:t>3</w:t>
            </w:r>
            <w:r>
              <w:t xml:space="preserve"> </w:t>
            </w:r>
            <w:proofErr w:type="spellStart"/>
            <w:r>
              <w:t>Sr</w:t>
            </w:r>
            <w:proofErr w:type="spellEnd"/>
            <w:r w:rsidR="00697616">
              <w:t>/127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</w:t>
            </w:r>
            <w:r w:rsidR="0059339F">
              <w:t>2,</w:t>
            </w:r>
            <w:r w:rsidR="003A6296">
              <w:t>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</w:t>
            </w:r>
            <w:r w:rsidR="003A6296">
              <w:t>3,23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  9,</w:t>
            </w:r>
            <w:r w:rsidR="003A6296"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 </w:t>
            </w:r>
            <w:r w:rsidR="003A6296">
              <w:t>68,23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</w:t>
            </w:r>
            <w:r>
              <w:t xml:space="preserve">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r>
              <w:t xml:space="preserve">       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 </w:t>
            </w:r>
            <w:r>
              <w:t>86,08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B334A1" w:rsidP="00562BD9">
            <w:proofErr w:type="spellStart"/>
            <w:r>
              <w:t>Maltas</w:t>
            </w:r>
            <w:proofErr w:type="spellEnd"/>
            <w:r>
              <w:t xml:space="preserve"> </w:t>
            </w:r>
            <w:proofErr w:type="spellStart"/>
            <w:r w:rsidR="001563D5">
              <w:t>p</w:t>
            </w:r>
            <w:r>
              <w:t>a</w:t>
            </w:r>
            <w:r w:rsidR="001563D5">
              <w:t>ukštienos</w:t>
            </w:r>
            <w:proofErr w:type="spellEnd"/>
            <w:r w:rsidR="001563D5">
              <w:t xml:space="preserve"> </w:t>
            </w:r>
            <w:proofErr w:type="spellStart"/>
            <w:r w:rsidR="001563D5">
              <w:t>kotletas</w:t>
            </w:r>
            <w:proofErr w:type="spellEnd"/>
            <w:r w:rsidR="001563D5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</w:t>
            </w:r>
            <w:r>
              <w:t>34 A</w:t>
            </w:r>
            <w:r w:rsidR="003A6296">
              <w:t>/192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</w:t>
            </w:r>
            <w:r>
              <w:t>21,23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12,55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  9,51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  </w:t>
            </w:r>
            <w:r>
              <w:t>235,04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5E0030" w:rsidP="00562BD9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perlinių</w:t>
            </w:r>
            <w:proofErr w:type="spellEnd"/>
            <w:r>
              <w:t xml:space="preserve"> </w:t>
            </w:r>
            <w:r w:rsidR="001563D5">
              <w:t xml:space="preserve"> </w:t>
            </w:r>
            <w:proofErr w:type="spellStart"/>
            <w:r w:rsidR="001563D5">
              <w:t>kruopų</w:t>
            </w:r>
            <w:proofErr w:type="spellEnd"/>
            <w:r w:rsidR="001563D5">
              <w:t xml:space="preserve"> </w:t>
            </w:r>
            <w:proofErr w:type="spellStart"/>
            <w:r w:rsidR="001563D5">
              <w:t>košė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563D11" w:rsidP="00562BD9">
            <w:r>
              <w:rPr>
                <w:b/>
              </w:rPr>
              <w:t xml:space="preserve">  </w:t>
            </w:r>
            <w:r w:rsidR="001563D5">
              <w:rPr>
                <w:b/>
              </w:rPr>
              <w:t xml:space="preserve"> </w:t>
            </w:r>
            <w:r w:rsidR="005E0030">
              <w:t>6</w:t>
            </w:r>
            <w:r w:rsidR="001563D5">
              <w:t xml:space="preserve"> G</w:t>
            </w:r>
            <w:r>
              <w:t>a</w:t>
            </w:r>
            <w:r w:rsidR="001563D5">
              <w:t>r</w:t>
            </w:r>
            <w:r>
              <w:t>/32</w:t>
            </w:r>
            <w:r w:rsidR="005E0030"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59339F" w:rsidRDefault="001563D5" w:rsidP="00562BD9">
            <w:r>
              <w:rPr>
                <w:b/>
              </w:rPr>
              <w:t xml:space="preserve">     </w:t>
            </w:r>
            <w:r w:rsidR="0059339F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</w:t>
            </w:r>
            <w:r w:rsidR="005E0030">
              <w:t>3,32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</w:t>
            </w:r>
            <w:r w:rsidR="005E0030">
              <w:t>4,62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  </w:t>
            </w:r>
            <w:r w:rsidR="005E0030">
              <w:t>25,11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  </w:t>
            </w:r>
            <w:r w:rsidR="005E0030">
              <w:t>147,68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A17A69" w:rsidP="00562BD9">
            <w:proofErr w:type="spellStart"/>
            <w:r>
              <w:t>Cukinijų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rešutais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A17A69" w:rsidP="00562BD9">
            <w:r>
              <w:t xml:space="preserve">    7</w:t>
            </w:r>
            <w:r w:rsidR="001563D5">
              <w:t xml:space="preserve"> S</w:t>
            </w:r>
            <w:r w:rsidR="00394D02">
              <w:t>/</w:t>
            </w:r>
            <w:r>
              <w:t>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FB56CE" w:rsidRDefault="00FB56CE" w:rsidP="00562BD9">
            <w:r>
              <w:rPr>
                <w:b/>
              </w:rPr>
              <w:t xml:space="preserve">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FB56CE" w:rsidRDefault="00FB56CE" w:rsidP="00562BD9">
            <w:r>
              <w:rPr>
                <w:b/>
              </w:rPr>
              <w:t xml:space="preserve">    </w:t>
            </w:r>
            <w:r w:rsidR="00A17A69">
              <w:t>2,63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FB56CE" w:rsidP="00562BD9">
            <w:r>
              <w:t xml:space="preserve">     </w:t>
            </w:r>
            <w:r w:rsidR="00A17A69">
              <w:t>15,65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FB56CE" w:rsidP="00562BD9">
            <w:r>
              <w:t xml:space="preserve">       </w:t>
            </w:r>
            <w:r w:rsidR="00A17A69">
              <w:t>7,73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FB56CE" w:rsidRDefault="00FB56CE" w:rsidP="00562BD9">
            <w:r>
              <w:rPr>
                <w:b/>
              </w:rPr>
              <w:t xml:space="preserve">      </w:t>
            </w:r>
            <w:r w:rsidR="00A17A69">
              <w:t>175,12</w:t>
            </w:r>
          </w:p>
        </w:tc>
      </w:tr>
      <w:tr w:rsidR="002015AF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CA777D" w:rsidP="00562BD9">
            <w:proofErr w:type="spellStart"/>
            <w:r>
              <w:t>Pomidorai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2015AF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Pr="00CA777D" w:rsidRDefault="00CA777D" w:rsidP="00562BD9">
            <w:r>
              <w:rPr>
                <w:b/>
              </w:rPr>
              <w:t xml:space="preserve">      </w:t>
            </w:r>
            <w:r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CA777D" w:rsidP="00562BD9">
            <w:r>
              <w:rPr>
                <w:b/>
              </w:rPr>
              <w:t xml:space="preserve">    </w:t>
            </w:r>
            <w:r>
              <w:t>0,75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CA777D" w:rsidP="00562BD9">
            <w:r>
              <w:t xml:space="preserve">     0,20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CA777D" w:rsidP="00562BD9">
            <w:r>
              <w:t xml:space="preserve">       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CA777D" w:rsidP="00562BD9">
            <w:r>
              <w:rPr>
                <w:b/>
              </w:rPr>
              <w:t xml:space="preserve">      </w:t>
            </w:r>
            <w:r>
              <w:t>12,70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DE7ABB" w:rsidRDefault="00DE7ABB" w:rsidP="00562BD9">
            <w:r>
              <w:rPr>
                <w:b/>
              </w:rPr>
              <w:t xml:space="preserve">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DE7ABB" w:rsidRDefault="00DE7ABB" w:rsidP="00562BD9">
            <w:r>
              <w:rPr>
                <w:b/>
              </w:rPr>
              <w:t xml:space="preserve">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DE7ABB" w:rsidP="00562BD9">
            <w:r>
              <w:t xml:space="preserve"> 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DE7ABB" w:rsidP="00562BD9">
            <w:r>
              <w:t xml:space="preserve">       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DE7ABB" w:rsidRDefault="00DE7ABB" w:rsidP="00562BD9">
            <w:r>
              <w:rPr>
                <w:b/>
              </w:rPr>
              <w:t xml:space="preserve">     </w:t>
            </w:r>
            <w:r>
              <w:t xml:space="preserve"> 88,00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 w:rsidR="00394D02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</w:t>
            </w:r>
            <w:r w:rsidR="00394D0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394D02" w:rsidP="00562BD9">
            <w:r>
              <w:t xml:space="preserve">     0,3</w:t>
            </w:r>
            <w:r w:rsidR="001563D5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394D02" w:rsidP="00562BD9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 </w:t>
            </w:r>
            <w:r w:rsidR="00394D02">
              <w:t>56</w:t>
            </w:r>
          </w:p>
        </w:tc>
      </w:tr>
    </w:tbl>
    <w:p w:rsidR="004208CD" w:rsidRDefault="004208CD" w:rsidP="004208CD"/>
    <w:p w:rsidR="004208CD" w:rsidRDefault="004208CD" w:rsidP="004208CD"/>
    <w:p w:rsidR="00697616" w:rsidRDefault="00697616" w:rsidP="004208CD"/>
    <w:p w:rsidR="00697616" w:rsidRDefault="00697616" w:rsidP="004208CD"/>
    <w:p w:rsidR="00697616" w:rsidRDefault="00697616" w:rsidP="004208CD"/>
    <w:p w:rsidR="004208CD" w:rsidRDefault="004208CD" w:rsidP="004208CD"/>
    <w:p w:rsidR="00CA777D" w:rsidRDefault="009E5377" w:rsidP="00667FED">
      <w:pPr>
        <w:rPr>
          <w:lang w:val="lt-LT"/>
        </w:rPr>
      </w:pPr>
      <w:r>
        <w:rPr>
          <w:lang w:val="lt-LT"/>
        </w:rPr>
        <w:t xml:space="preserve">Antra savaitė – 5 diena </w:t>
      </w:r>
    </w:p>
    <w:p w:rsidR="00CA777D" w:rsidRPr="00CA777D" w:rsidRDefault="00CA777D" w:rsidP="00667FED">
      <w:pPr>
        <w:rPr>
          <w:lang w:val="lt-LT"/>
        </w:rPr>
      </w:pPr>
    </w:p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4208CD" w:rsidTr="00562BD9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4208CD" w:rsidTr="00562B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rPr>
                <w:b/>
              </w:rPr>
            </w:pP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DE7ABB" w:rsidP="00562BD9">
            <w:pPr>
              <w:rPr>
                <w:lang w:val="lt-LT"/>
              </w:rPr>
            </w:pPr>
            <w:r>
              <w:rPr>
                <w:b/>
              </w:rPr>
              <w:t xml:space="preserve">                          </w:t>
            </w:r>
            <w:r w:rsidR="004125E2">
              <w:rPr>
                <w:b/>
              </w:rPr>
              <w:t xml:space="preserve">    </w:t>
            </w:r>
            <w:r>
              <w:rPr>
                <w:b/>
              </w:rPr>
              <w:t xml:space="preserve">6 – 10 </w:t>
            </w:r>
            <w:proofErr w:type="spellStart"/>
            <w:r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E7ABB" w:rsidRDefault="00DE7ABB" w:rsidP="00562BD9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</w:t>
            </w:r>
            <w:r>
              <w:rPr>
                <w:b/>
                <w:lang w:val="lt-LT"/>
              </w:rPr>
              <w:t xml:space="preserve">                      </w:t>
            </w:r>
            <w:r w:rsidR="004125E2">
              <w:rPr>
                <w:b/>
                <w:lang w:val="lt-LT"/>
              </w:rPr>
              <w:t xml:space="preserve">     </w:t>
            </w:r>
            <w:r>
              <w:rPr>
                <w:b/>
                <w:lang w:val="lt-LT"/>
              </w:rPr>
              <w:t xml:space="preserve"> 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6418B0" w:rsidP="00562BD9">
            <w:r>
              <w:t xml:space="preserve"> </w:t>
            </w:r>
            <w:proofErr w:type="spellStart"/>
            <w:r w:rsidR="00CA777D">
              <w:t>Pieniška</w:t>
            </w:r>
            <w:proofErr w:type="spellEnd"/>
            <w:r w:rsidR="00CA777D">
              <w:t xml:space="preserve"> </w:t>
            </w:r>
            <w:proofErr w:type="spellStart"/>
            <w:r w:rsidR="00CA777D">
              <w:t>ryžių</w:t>
            </w:r>
            <w:proofErr w:type="spellEnd"/>
            <w:r w:rsidR="00CA777D">
              <w:t xml:space="preserve"> </w:t>
            </w:r>
            <w:r w:rsidR="00DE7ABB">
              <w:t xml:space="preserve"> </w:t>
            </w:r>
            <w:proofErr w:type="spellStart"/>
            <w:r w:rsidR="00DE7ABB">
              <w:t>kruopų</w:t>
            </w:r>
            <w:proofErr w:type="spellEnd"/>
            <w:r w:rsidR="00DE7ABB">
              <w:t xml:space="preserve"> </w:t>
            </w:r>
            <w:proofErr w:type="spellStart"/>
            <w:r w:rsidR="00DE7ABB">
              <w:t>sriuba</w:t>
            </w:r>
            <w:proofErr w:type="spellEnd"/>
            <w:r w:rsidR="00DE7ABB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032308" w:rsidRDefault="004208CD" w:rsidP="00562BD9">
            <w:pPr>
              <w:rPr>
                <w:lang w:val="lt-LT"/>
              </w:rPr>
            </w:pPr>
            <w:r>
              <w:t xml:space="preserve">   </w:t>
            </w:r>
            <w:r w:rsidR="00DE7ABB">
              <w:t xml:space="preserve">26 </w:t>
            </w:r>
            <w:proofErr w:type="spellStart"/>
            <w:r w:rsidR="00DE7ABB">
              <w:t>Sr</w:t>
            </w:r>
            <w:proofErr w:type="spellEnd"/>
            <w:r w:rsidR="00697616">
              <w:t>/150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</w:t>
            </w:r>
            <w:r w:rsidR="00F42443"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E7ABB">
              <w:t>3,27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E7ABB">
              <w:t>4,54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 </w:t>
            </w:r>
            <w:r w:rsidR="00DE7ABB">
              <w:t>11,14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</w:t>
            </w:r>
            <w:r w:rsidR="00CE1CA6">
              <w:t>96,51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CE1CA6" w:rsidP="00562BD9">
            <w:proofErr w:type="spellStart"/>
            <w:r>
              <w:t>Žuvies</w:t>
            </w:r>
            <w:proofErr w:type="spellEnd"/>
            <w:r>
              <w:t xml:space="preserve"> </w:t>
            </w:r>
            <w:proofErr w:type="spellStart"/>
            <w:r>
              <w:t>maltinis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</w:t>
            </w:r>
            <w:r w:rsidR="0070227F">
              <w:t xml:space="preserve"> </w:t>
            </w:r>
            <w:r w:rsidR="00CE1CA6">
              <w:t>43</w:t>
            </w:r>
            <w:r w:rsidR="008D199E">
              <w:t xml:space="preserve"> Ž</w:t>
            </w:r>
            <w:r w:rsidR="00D42DD2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6418B0" w:rsidP="00562BD9">
            <w:r>
              <w:t xml:space="preserve">      </w:t>
            </w:r>
            <w:r w:rsidR="00CA777D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8D199E">
              <w:t>1</w:t>
            </w:r>
            <w:r w:rsidR="00CA777D">
              <w:t>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CA777D">
              <w:t>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 </w:t>
            </w:r>
            <w:r w:rsidR="008D199E">
              <w:t>1</w:t>
            </w:r>
            <w:r w:rsidR="00CA777D">
              <w:t>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  <w:r w:rsidR="00CA777D">
              <w:t>232,44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D42DD2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Bulvių </w:t>
            </w:r>
            <w:r w:rsidR="00CE1CA6">
              <w:rPr>
                <w:lang w:val="lt-LT"/>
              </w:rPr>
              <w:t xml:space="preserve"> košė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 w:rsidRPr="00B9718B">
              <w:rPr>
                <w:lang w:val="lt-LT"/>
              </w:rPr>
              <w:t xml:space="preserve">   </w:t>
            </w:r>
            <w:r w:rsidR="00D42DD2">
              <w:rPr>
                <w:lang w:val="lt-LT"/>
              </w:rPr>
              <w:t>3</w:t>
            </w:r>
            <w:r w:rsidR="00CE1CA6">
              <w:rPr>
                <w:lang w:val="lt-LT"/>
              </w:rPr>
              <w:t xml:space="preserve"> Gar</w:t>
            </w:r>
            <w:r w:rsidR="00D42DD2">
              <w:rPr>
                <w:lang w:val="lt-LT"/>
              </w:rPr>
              <w:t>/318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42DD2"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42DD2">
              <w:t>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 </w:t>
            </w:r>
            <w:r w:rsidR="00D42DD2">
              <w:t>16,47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  <w:r w:rsidR="008D199E">
              <w:t>1</w:t>
            </w:r>
            <w:r w:rsidR="00D42DD2">
              <w:t>08,53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2015AF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Raugintų  kopūstų salotos su keptais svogūnais </w:t>
            </w:r>
            <w:r w:rsidR="00CE1CA6">
              <w:rPr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C11141" w:rsidRDefault="004208CD" w:rsidP="00562BD9">
            <w:r>
              <w:rPr>
                <w:lang w:val="lt-LT"/>
              </w:rPr>
              <w:t xml:space="preserve"> </w:t>
            </w:r>
            <w:r w:rsidR="006418B0">
              <w:rPr>
                <w:lang w:val="lt-LT"/>
              </w:rPr>
              <w:t xml:space="preserve"> </w:t>
            </w:r>
            <w:r w:rsidR="002B2E41">
              <w:rPr>
                <w:lang w:val="lt-LT"/>
              </w:rPr>
              <w:t xml:space="preserve"> </w:t>
            </w:r>
            <w:r w:rsidR="00FD18A8">
              <w:rPr>
                <w:lang w:val="lt-LT"/>
              </w:rPr>
              <w:t>9 S</w:t>
            </w:r>
            <w:r w:rsidR="00D42DD2">
              <w:rPr>
                <w:lang w:val="lt-LT"/>
              </w:rPr>
              <w:t>/</w:t>
            </w:r>
            <w:r w:rsidR="002015AF">
              <w:rPr>
                <w:lang w:val="lt-LT"/>
              </w:rPr>
              <w:t>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FF6E5F" w:rsidP="00562BD9">
            <w:r>
              <w:t xml:space="preserve">      </w:t>
            </w:r>
            <w:r w:rsidR="00CE1CA6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FD18A8" w:rsidRDefault="00FF6E5F" w:rsidP="00562BD9">
            <w:r>
              <w:rPr>
                <w:b/>
              </w:rPr>
              <w:t xml:space="preserve">   </w:t>
            </w:r>
            <w:r w:rsidR="004208CD">
              <w:rPr>
                <w:b/>
              </w:rPr>
              <w:t xml:space="preserve"> </w:t>
            </w:r>
            <w:r w:rsidR="002015AF">
              <w:t>0,705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2015AF">
              <w:t>7,53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</w:t>
            </w:r>
            <w:r w:rsidR="00FD18A8">
              <w:t xml:space="preserve"> </w:t>
            </w:r>
            <w:r w:rsidR="002015AF">
              <w:t>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FD18A8" w:rsidRDefault="004208CD" w:rsidP="00562BD9">
            <w:r>
              <w:rPr>
                <w:b/>
              </w:rPr>
              <w:t xml:space="preserve">     </w:t>
            </w:r>
            <w:r w:rsidR="002015AF">
              <w:t>83,55</w:t>
            </w:r>
          </w:p>
        </w:tc>
      </w:tr>
      <w:tr w:rsidR="002015AF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Šviežių pomidorų – morkų rinkinukas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    1/221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r>
              <w:t xml:space="preserve">      50</w:t>
            </w:r>
            <w:r w:rsidR="00CA777D">
              <w:t>/50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Pr="002A6FD7" w:rsidRDefault="002A6FD7" w:rsidP="00562BD9">
            <w:r>
              <w:rPr>
                <w:b/>
              </w:rPr>
              <w:t xml:space="preserve">    </w:t>
            </w:r>
            <w:r>
              <w:t>0,50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r>
              <w:t xml:space="preserve">    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r>
              <w:t xml:space="preserve">       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Pr="002A6FD7" w:rsidRDefault="002A6FD7" w:rsidP="00562BD9">
            <w:r>
              <w:rPr>
                <w:b/>
              </w:rPr>
              <w:t xml:space="preserve">     </w:t>
            </w:r>
            <w:r>
              <w:t>15,70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2B2E41" w:rsidP="00562BD9">
            <w:r>
              <w:t xml:space="preserve"> </w:t>
            </w:r>
            <w:proofErr w:type="spellStart"/>
            <w:r w:rsidR="00394D02">
              <w:t>Vaisiai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394D02" w:rsidRDefault="004208CD" w:rsidP="00562BD9">
            <w:r>
              <w:rPr>
                <w:b/>
              </w:rPr>
              <w:t xml:space="preserve">     </w:t>
            </w:r>
            <w:r w:rsidR="00394D02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0E418E" w:rsidP="00562BD9">
            <w:r>
              <w:rPr>
                <w:b/>
              </w:rPr>
              <w:t xml:space="preserve">   </w:t>
            </w:r>
            <w:r w:rsidR="00394D02">
              <w:rPr>
                <w:b/>
              </w:rPr>
              <w:t xml:space="preserve"> </w:t>
            </w:r>
            <w:r w:rsidR="00394D0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0E418E" w:rsidP="00562BD9">
            <w:r>
              <w:rPr>
                <w:b/>
              </w:rPr>
              <w:t xml:space="preserve">    </w:t>
            </w:r>
            <w:r w:rsidR="00394D02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0E418E" w:rsidP="00562BD9">
            <w:r>
              <w:rPr>
                <w:b/>
              </w:rPr>
              <w:t xml:space="preserve">      </w:t>
            </w:r>
            <w:r w:rsidR="00394D02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4208CD" w:rsidP="00562BD9">
            <w:r>
              <w:rPr>
                <w:b/>
              </w:rPr>
              <w:t xml:space="preserve">     </w:t>
            </w:r>
            <w:r w:rsidR="00394D02">
              <w:t>56</w:t>
            </w:r>
          </w:p>
        </w:tc>
      </w:tr>
      <w:tr w:rsidR="00CA777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7D" w:rsidRDefault="00CA777D" w:rsidP="00562BD9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7D" w:rsidRDefault="00CA777D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7D" w:rsidRPr="00CA777D" w:rsidRDefault="00CA777D" w:rsidP="00562BD9">
            <w:r>
              <w:rPr>
                <w:b/>
              </w:rPr>
              <w:t xml:space="preserve">     </w:t>
            </w:r>
            <w:r>
              <w:t>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7D" w:rsidRDefault="00CA777D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7D" w:rsidRDefault="00CA777D" w:rsidP="00562BD9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7D" w:rsidRDefault="00CA777D" w:rsidP="00562BD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7D" w:rsidRDefault="00CA777D" w:rsidP="00562BD9">
            <w:pPr>
              <w:rPr>
                <w:b/>
              </w:rPr>
            </w:pP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CE1CA6" w:rsidP="00562BD9">
            <w:pPr>
              <w:rPr>
                <w:b/>
              </w:rPr>
            </w:pPr>
            <w:r>
              <w:t xml:space="preserve">         </w:t>
            </w:r>
            <w:r w:rsidR="008C4B4B">
              <w:t xml:space="preserve">               </w:t>
            </w:r>
            <w:r w:rsidR="004125E2">
              <w:t xml:space="preserve">     </w:t>
            </w:r>
            <w:r w:rsidR="008C4B4B">
              <w:rPr>
                <w:b/>
              </w:rPr>
              <w:t xml:space="preserve">11 – 18 </w:t>
            </w:r>
            <w:proofErr w:type="spellStart"/>
            <w:r w:rsidR="008C4B4B"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8C4B4B" w:rsidP="00562BD9">
            <w:pPr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 xml:space="preserve">                      </w:t>
            </w:r>
            <w:r w:rsidR="004125E2"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CA777D" w:rsidP="00562BD9">
            <w:proofErr w:type="spellStart"/>
            <w:r>
              <w:t>Pieniška</w:t>
            </w:r>
            <w:proofErr w:type="spellEnd"/>
            <w:r>
              <w:t xml:space="preserve"> </w:t>
            </w:r>
            <w:proofErr w:type="spellStart"/>
            <w:r>
              <w:t>ryžių</w:t>
            </w:r>
            <w:proofErr w:type="spellEnd"/>
            <w:r>
              <w:t xml:space="preserve"> </w:t>
            </w:r>
            <w:r w:rsidR="008C4B4B">
              <w:t xml:space="preserve"> </w:t>
            </w:r>
            <w:proofErr w:type="spellStart"/>
            <w:r w:rsidR="008C4B4B">
              <w:t>kruopų</w:t>
            </w:r>
            <w:proofErr w:type="spellEnd"/>
            <w:r w:rsidR="008C4B4B">
              <w:t xml:space="preserve"> </w:t>
            </w:r>
            <w:proofErr w:type="spellStart"/>
            <w:r w:rsidR="008C4B4B">
              <w:t>sriuba</w:t>
            </w:r>
            <w:proofErr w:type="spellEnd"/>
            <w:r w:rsidR="008C4B4B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</w:t>
            </w:r>
            <w:r>
              <w:t xml:space="preserve">26 </w:t>
            </w:r>
            <w:proofErr w:type="spellStart"/>
            <w:r w:rsidR="00697616">
              <w:t>Sr</w:t>
            </w:r>
            <w:proofErr w:type="spellEnd"/>
            <w:r w:rsidR="00697616">
              <w:t>/15</w:t>
            </w:r>
            <w:r w:rsidR="00394D02"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8C4B4B" w:rsidP="00562BD9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</w:t>
            </w:r>
            <w:r>
              <w:t>3,27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</w:t>
            </w:r>
            <w:r>
              <w:t xml:space="preserve">    4,54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  11,14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</w:t>
            </w:r>
            <w:r>
              <w:t xml:space="preserve">     96,51</w:t>
            </w: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8C4B4B" w:rsidP="00562BD9">
            <w:proofErr w:type="spellStart"/>
            <w:r>
              <w:t>Žuvies</w:t>
            </w:r>
            <w:proofErr w:type="spellEnd"/>
            <w:r>
              <w:t xml:space="preserve"> </w:t>
            </w:r>
            <w:proofErr w:type="spellStart"/>
            <w:r>
              <w:t>maltinis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</w:t>
            </w:r>
            <w:r>
              <w:t>43 Ž</w:t>
            </w:r>
            <w:r w:rsidR="00D42DD2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D199E" w:rsidRDefault="008D199E" w:rsidP="00562BD9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>
              <w:t>17,43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>
              <w:t>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  </w:t>
            </w:r>
            <w:r>
              <w:t>17,65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</w:t>
            </w:r>
            <w:r>
              <w:t>232,44</w:t>
            </w: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42DD2" w:rsidP="00562BD9">
            <w:proofErr w:type="spellStart"/>
            <w:r>
              <w:t>Bulvių</w:t>
            </w:r>
            <w:proofErr w:type="spellEnd"/>
            <w:r>
              <w:t xml:space="preserve"> </w:t>
            </w:r>
            <w:r w:rsidR="008C4B4B">
              <w:t xml:space="preserve"> </w:t>
            </w:r>
            <w:proofErr w:type="spellStart"/>
            <w:r w:rsidR="008C4B4B">
              <w:t>košė</w:t>
            </w:r>
            <w:proofErr w:type="spellEnd"/>
            <w:r w:rsidR="008C4B4B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D42DD2" w:rsidP="00562BD9">
            <w:r>
              <w:rPr>
                <w:b/>
              </w:rPr>
              <w:t xml:space="preserve">  </w:t>
            </w:r>
            <w:r w:rsidR="008C4B4B">
              <w:rPr>
                <w:b/>
              </w:rPr>
              <w:t xml:space="preserve"> </w:t>
            </w:r>
            <w:r>
              <w:t>3</w:t>
            </w:r>
            <w:r w:rsidR="008C4B4B">
              <w:t xml:space="preserve"> Gar</w:t>
            </w:r>
            <w:r>
              <w:t>/318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D199E" w:rsidRDefault="008C4B4B" w:rsidP="00562BD9">
            <w:r>
              <w:rPr>
                <w:b/>
              </w:rPr>
              <w:t xml:space="preserve">      </w:t>
            </w:r>
            <w:r w:rsidR="00D42DD2">
              <w:t>15</w:t>
            </w:r>
            <w:r w:rsidR="008D199E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 w:rsidR="00D42DD2">
              <w:t>3,51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 w:rsidR="00D42DD2">
              <w:t>5,73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  </w:t>
            </w:r>
            <w:r w:rsidR="00D42DD2">
              <w:t>24,71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</w:t>
            </w:r>
            <w:r w:rsidR="00D42DD2">
              <w:t>162,80</w:t>
            </w: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2015AF" w:rsidP="00562BD9">
            <w:proofErr w:type="spellStart"/>
            <w:r>
              <w:t>Raugintų</w:t>
            </w:r>
            <w:proofErr w:type="spellEnd"/>
            <w:r>
              <w:t xml:space="preserve">  </w:t>
            </w:r>
            <w:proofErr w:type="spellStart"/>
            <w:r>
              <w:t>kopūstų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keptais</w:t>
            </w:r>
            <w:proofErr w:type="spellEnd"/>
            <w:r>
              <w:t xml:space="preserve"> </w:t>
            </w:r>
            <w:proofErr w:type="spellStart"/>
            <w:r>
              <w:t>svogūnais</w:t>
            </w:r>
            <w:proofErr w:type="spellEnd"/>
            <w:r>
              <w:t xml:space="preserve">  </w:t>
            </w:r>
            <w:r w:rsidR="008C4B4B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</w:t>
            </w:r>
            <w:r>
              <w:t>9 S</w:t>
            </w:r>
            <w:r w:rsidR="00D42DD2">
              <w:t>/</w:t>
            </w:r>
            <w:r w:rsidR="002015AF">
              <w:t>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FD18A8" w:rsidRDefault="00FD18A8" w:rsidP="00562BD9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</w:t>
            </w:r>
            <w:r w:rsidR="002015AF">
              <w:t>0,94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</w:t>
            </w:r>
            <w:r w:rsidR="002015AF">
              <w:t>10,04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   </w:t>
            </w:r>
            <w:r w:rsidR="002015AF">
              <w:t>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 </w:t>
            </w:r>
            <w:r>
              <w:t>1</w:t>
            </w:r>
            <w:r w:rsidR="002015AF">
              <w:t>11,40</w:t>
            </w:r>
          </w:p>
        </w:tc>
      </w:tr>
      <w:tr w:rsidR="002015AF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633189" w:rsidP="00562BD9"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633189" w:rsidP="00562BD9">
            <w:r>
              <w:rPr>
                <w:b/>
              </w:rPr>
              <w:t xml:space="preserve">   </w:t>
            </w:r>
            <w:r w:rsidR="00CA777D">
              <w:t>1 Š/331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Pr="00CA777D" w:rsidRDefault="00633189" w:rsidP="00562BD9">
            <w:r>
              <w:rPr>
                <w:b/>
              </w:rPr>
              <w:t xml:space="preserve">       </w:t>
            </w:r>
            <w:r w:rsidR="00CA777D"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633189" w:rsidP="00562BD9">
            <w:r>
              <w:rPr>
                <w:b/>
              </w:rPr>
              <w:t xml:space="preserve">     </w:t>
            </w:r>
            <w:r w:rsidR="00CA777D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633189" w:rsidP="00562BD9">
            <w:r>
              <w:rPr>
                <w:b/>
              </w:rPr>
              <w:t xml:space="preserve">      </w:t>
            </w:r>
            <w:r w:rsidR="00CA777D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633189" w:rsidP="00562BD9">
            <w:r>
              <w:rPr>
                <w:b/>
              </w:rPr>
              <w:t xml:space="preserve">        </w:t>
            </w:r>
            <w:r w:rsidR="00CA777D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Pr="00CA777D" w:rsidRDefault="00633189" w:rsidP="00562BD9">
            <w:r>
              <w:rPr>
                <w:b/>
              </w:rPr>
              <w:t xml:space="preserve">      </w:t>
            </w:r>
            <w:r w:rsidR="00CA777D">
              <w:t>86,06</w:t>
            </w: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8C4B4B" w:rsidP="00562BD9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</w:t>
            </w:r>
            <w:r>
              <w:t xml:space="preserve">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0,00</w:t>
            </w:r>
          </w:p>
        </w:tc>
      </w:tr>
      <w:tr w:rsidR="00DE7ABB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8C4B4B" w:rsidP="00562BD9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8C4B4B" w:rsidP="00562BD9">
            <w:r>
              <w:rPr>
                <w:b/>
              </w:rPr>
              <w:t xml:space="preserve">   </w:t>
            </w:r>
            <w:r w:rsidR="00394D02">
              <w:t xml:space="preserve">   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</w:t>
            </w:r>
            <w:r w:rsidR="00394D02">
              <w:t>0,56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</w:t>
            </w:r>
            <w:r w:rsidR="00394D02">
              <w:t xml:space="preserve">    0,3</w:t>
            </w:r>
            <w: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   </w:t>
            </w:r>
            <w:r w:rsidR="00394D02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</w:t>
            </w:r>
            <w:r w:rsidR="00394D02">
              <w:t>56</w:t>
            </w:r>
          </w:p>
        </w:tc>
      </w:tr>
    </w:tbl>
    <w:p w:rsidR="00394D02" w:rsidRDefault="00394D02" w:rsidP="004208CD"/>
    <w:p w:rsidR="00697616" w:rsidRDefault="00697616" w:rsidP="004208CD"/>
    <w:p w:rsidR="0070227F" w:rsidRDefault="0070227F" w:rsidP="004208CD"/>
    <w:p w:rsidR="0070227F" w:rsidRDefault="00E702B3" w:rsidP="004208CD">
      <w:proofErr w:type="spellStart"/>
      <w:r>
        <w:t>Triečia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1 </w:t>
      </w:r>
      <w:proofErr w:type="spellStart"/>
      <w:r>
        <w:t>diena</w:t>
      </w:r>
      <w:proofErr w:type="spellEnd"/>
      <w:r>
        <w:t xml:space="preserve"> </w:t>
      </w:r>
    </w:p>
    <w:p w:rsidR="004208CD" w:rsidRDefault="004208CD" w:rsidP="004208CD"/>
    <w:p w:rsidR="00381B1F" w:rsidRDefault="00381B1F" w:rsidP="004208CD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4125E2" w:rsidRDefault="004125E2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FD18A8" w:rsidRDefault="00FD18A8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D18A8" w:rsidP="005A7F38">
            <w:r>
              <w:t xml:space="preserve"> </w:t>
            </w:r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>
              <w:t>sriuba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 w:rsidR="00345CB7">
              <w:t xml:space="preserve"> </w:t>
            </w:r>
            <w:proofErr w:type="spellStart"/>
            <w:r w:rsidR="00D61121">
              <w:t>ir</w:t>
            </w:r>
            <w:proofErr w:type="spellEnd"/>
            <w:r w:rsidR="00D61121">
              <w:t xml:space="preserve"> </w:t>
            </w:r>
            <w:proofErr w:type="spellStart"/>
            <w:r w:rsidR="00D61121">
              <w:t>grietine</w:t>
            </w:r>
            <w:proofErr w:type="spellEnd"/>
            <w:r w:rsidR="00D61121">
              <w:t xml:space="preserve"> </w:t>
            </w:r>
            <w:r w:rsidR="00345CB7">
              <w:t>(T)(AUG)</w:t>
            </w:r>
            <w:r w:rsidR="0070227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345CB7">
              <w:t xml:space="preserve">1 </w:t>
            </w:r>
            <w:proofErr w:type="spellStart"/>
            <w:r w:rsidR="00345CB7">
              <w:t>Sr</w:t>
            </w:r>
            <w:proofErr w:type="spellEnd"/>
            <w:r w:rsidR="00697616">
              <w:t>/125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0443C7" w:rsidP="005A7F38">
            <w:r>
              <w:t xml:space="preserve">    </w:t>
            </w:r>
            <w:r w:rsidR="00345CB7">
              <w:t xml:space="preserve"> </w:t>
            </w:r>
            <w:r>
              <w:t xml:space="preserve"> </w:t>
            </w:r>
            <w:r w:rsidR="0070227F"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0443C7" w:rsidP="005A7F38">
            <w:r>
              <w:t xml:space="preserve">    </w:t>
            </w:r>
            <w:r w:rsidR="00E10DB2">
              <w:t>1,55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E10DB2">
              <w:t>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E10DB2" w:rsidRDefault="0070227F" w:rsidP="005A7F38">
            <w:r>
              <w:rPr>
                <w:b/>
              </w:rPr>
              <w:t xml:space="preserve">       </w:t>
            </w:r>
            <w:r w:rsidR="00E10DB2">
              <w:t>10,86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E10DB2" w:rsidRDefault="0070227F" w:rsidP="005A7F38">
            <w:r>
              <w:rPr>
                <w:b/>
              </w:rPr>
              <w:t xml:space="preserve">     </w:t>
            </w:r>
            <w:r w:rsidR="00E10DB2">
              <w:t>90,07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r>
              <w:t xml:space="preserve">   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r>
              <w:t xml:space="preserve">      4</w:t>
            </w:r>
            <w:r w:rsidR="0070227F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345CB7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C2FC0" w:rsidP="005A7F38">
            <w:r>
              <w:t xml:space="preserve">    </w:t>
            </w:r>
            <w:r w:rsidR="00345CB7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C2FC0" w:rsidP="005A7F38">
            <w:r>
              <w:t xml:space="preserve">       </w:t>
            </w:r>
            <w:r w:rsidR="00345CB7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C2FC0" w:rsidP="005A7F38">
            <w:r>
              <w:t xml:space="preserve">     </w:t>
            </w:r>
            <w:r w:rsidR="00345CB7">
              <w:t>86,08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112D8A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Makaronai su mėsa </w:t>
            </w:r>
            <w:r w:rsidR="00345CB7">
              <w:rPr>
                <w:lang w:val="lt-LT"/>
              </w:rPr>
              <w:t xml:space="preserve"> </w:t>
            </w:r>
            <w:r w:rsidR="00E10DB2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 w:rsidRPr="00B9718B">
              <w:rPr>
                <w:lang w:val="lt-LT"/>
              </w:rPr>
              <w:t xml:space="preserve">   </w:t>
            </w:r>
            <w:r w:rsidR="00112D8A">
              <w:rPr>
                <w:lang w:val="lt-LT"/>
              </w:rPr>
              <w:t>68</w:t>
            </w:r>
            <w:r w:rsidR="00345CB7">
              <w:rPr>
                <w:lang w:val="lt-LT"/>
              </w:rPr>
              <w:t xml:space="preserve"> A</w:t>
            </w:r>
            <w:r w:rsidR="00F914BF">
              <w:rPr>
                <w:lang w:val="lt-LT"/>
              </w:rPr>
              <w:t>/</w:t>
            </w:r>
            <w:r w:rsidR="00112D8A">
              <w:rPr>
                <w:lang w:val="lt-LT"/>
              </w:rPr>
              <w:t>226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E10DB2" w:rsidRDefault="0070227F" w:rsidP="005A7F38">
            <w:r>
              <w:rPr>
                <w:b/>
              </w:rPr>
              <w:t xml:space="preserve">      </w:t>
            </w:r>
            <w:r w:rsidR="00112D8A">
              <w:t>100/100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112D8A">
              <w:t>35,82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30419" w:rsidP="005A7F38">
            <w:r>
              <w:t xml:space="preserve">    </w:t>
            </w:r>
            <w:r w:rsidR="00112D8A">
              <w:t>15,93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30419" w:rsidP="005A7F38">
            <w:r>
              <w:t xml:space="preserve">       </w:t>
            </w:r>
            <w:r w:rsidR="00112D8A">
              <w:t>30,16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30419" w:rsidP="005A7F38">
            <w:r>
              <w:t xml:space="preserve">     </w:t>
            </w:r>
            <w:r w:rsidR="00112D8A">
              <w:t>411,79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proofErr w:type="spellStart"/>
            <w:r>
              <w:t>Ridikių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pekino</w:t>
            </w:r>
            <w:proofErr w:type="spellEnd"/>
            <w:r>
              <w:t xml:space="preserve"> </w:t>
            </w:r>
            <w:proofErr w:type="spellStart"/>
            <w:r>
              <w:t>kopūstais,paprika</w:t>
            </w:r>
            <w:proofErr w:type="spellEnd"/>
            <w:r>
              <w:t xml:space="preserve"> </w:t>
            </w:r>
            <w:proofErr w:type="spellStart"/>
            <w:r>
              <w:t>al.padažas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45CB7" w:rsidRDefault="00345CB7" w:rsidP="005A7F38">
            <w:r>
              <w:rPr>
                <w:b/>
              </w:rPr>
              <w:t xml:space="preserve">   </w:t>
            </w:r>
            <w:r>
              <w:t>51 S</w:t>
            </w:r>
            <w:r w:rsidR="00F914BF">
              <w:t>/108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45CB7" w:rsidRDefault="0070227F" w:rsidP="005A7F38">
            <w:r>
              <w:rPr>
                <w:b/>
              </w:rPr>
              <w:t xml:space="preserve">     </w:t>
            </w:r>
            <w:r w:rsidR="00345CB7">
              <w:rPr>
                <w:b/>
              </w:rPr>
              <w:t xml:space="preserve"> </w:t>
            </w:r>
            <w:r w:rsidR="00345CB7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0E418E" w:rsidP="005A7F38">
            <w:r>
              <w:rPr>
                <w:b/>
              </w:rPr>
              <w:t xml:space="preserve">   </w:t>
            </w:r>
            <w:r w:rsidR="00AC7AE4">
              <w:rPr>
                <w:b/>
              </w:rPr>
              <w:t xml:space="preserve"> </w:t>
            </w:r>
            <w:r w:rsidR="00AC7AE4">
              <w:t>0,81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0E418E" w:rsidP="005A7F38">
            <w:r>
              <w:rPr>
                <w:b/>
              </w:rPr>
              <w:t xml:space="preserve">   </w:t>
            </w:r>
            <w:r w:rsidR="00AC7AE4">
              <w:rPr>
                <w:b/>
              </w:rPr>
              <w:t xml:space="preserve"> </w:t>
            </w:r>
            <w:r w:rsidR="00AC7AE4">
              <w:t>7,41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0E418E" w:rsidP="005A7F38">
            <w:r>
              <w:rPr>
                <w:b/>
              </w:rPr>
              <w:t xml:space="preserve">  </w:t>
            </w:r>
            <w:r w:rsidR="00AC7AE4">
              <w:rPr>
                <w:b/>
              </w:rPr>
              <w:t xml:space="preserve">     </w:t>
            </w:r>
            <w:r w:rsidR="00AC7AE4">
              <w:t>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70227F" w:rsidP="005A7F38">
            <w:r>
              <w:rPr>
                <w:b/>
              </w:rPr>
              <w:t xml:space="preserve">     </w:t>
            </w:r>
            <w:r w:rsidR="00AC7AE4">
              <w:t>81,85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D42DD2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D42DD2" w:rsidRDefault="00D42DD2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rPr>
                <w:b/>
              </w:rPr>
              <w:t xml:space="preserve">   </w:t>
            </w:r>
            <w:r>
              <w:t xml:space="preserve">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t xml:space="preserve">     56</w:t>
            </w:r>
          </w:p>
        </w:tc>
      </w:tr>
      <w:tr w:rsidR="00BF6E5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E50" w:rsidRDefault="00BF6E50" w:rsidP="005A7F38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50" w:rsidRDefault="00BF6E50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E50" w:rsidRPr="00BF6E50" w:rsidRDefault="00BF6E50" w:rsidP="005A7F38">
            <w:r>
              <w:rPr>
                <w:b/>
              </w:rPr>
              <w:t xml:space="preserve">      </w:t>
            </w:r>
            <w:r>
              <w:t>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50" w:rsidRDefault="00BF6E50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50" w:rsidRDefault="00BF6E50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50" w:rsidRDefault="00BF6E50" w:rsidP="005A7F3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50" w:rsidRDefault="00BF6E50" w:rsidP="005A7F38"/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pPr>
              <w:rPr>
                <w:b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>
              <w:t>sriuba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>
              <w:t xml:space="preserve"> </w:t>
            </w:r>
            <w:proofErr w:type="spellStart"/>
            <w:r w:rsidR="00D61121">
              <w:t>ir</w:t>
            </w:r>
            <w:proofErr w:type="spellEnd"/>
            <w:r w:rsidR="00D61121">
              <w:t xml:space="preserve"> </w:t>
            </w:r>
            <w:proofErr w:type="spellStart"/>
            <w:r w:rsidR="00D61121">
              <w:t>grietine</w:t>
            </w:r>
            <w:proofErr w:type="spellEnd"/>
            <w:r w:rsidR="00D61121">
              <w:t xml:space="preserve"> </w:t>
            </w:r>
            <w:r>
              <w:t>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</w:t>
            </w:r>
            <w:r>
              <w:t xml:space="preserve">1 </w:t>
            </w:r>
            <w:proofErr w:type="spellStart"/>
            <w:r>
              <w:t>Sr</w:t>
            </w:r>
            <w:proofErr w:type="spellEnd"/>
            <w:r w:rsidR="00697616">
              <w:t>/125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1,55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  </w:t>
            </w:r>
            <w:r>
              <w:t>10,86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</w:t>
            </w:r>
            <w:r>
              <w:t>90,07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 </w:t>
            </w:r>
            <w:r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t xml:space="preserve">      86,08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E10DB2" w:rsidP="005A7F38">
            <w:proofErr w:type="spellStart"/>
            <w:r>
              <w:t>Kepti</w:t>
            </w:r>
            <w:proofErr w:type="spellEnd"/>
            <w:r>
              <w:t xml:space="preserve"> </w:t>
            </w:r>
            <w:proofErr w:type="spellStart"/>
            <w:r>
              <w:t>kiaulienos</w:t>
            </w:r>
            <w:proofErr w:type="spellEnd"/>
            <w:r>
              <w:t xml:space="preserve"> </w:t>
            </w:r>
            <w:proofErr w:type="spellStart"/>
            <w:r>
              <w:t>gabaliukai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</w:t>
            </w:r>
            <w:r>
              <w:t>11 A</w:t>
            </w:r>
            <w:r w:rsidR="00563D11">
              <w:t>/169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E10DB2" w:rsidRDefault="00E10DB2" w:rsidP="005A7F38">
            <w:r>
              <w:rPr>
                <w:b/>
              </w:rPr>
              <w:t xml:space="preserve">      </w:t>
            </w:r>
            <w:r>
              <w:t>100/30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23,96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42,98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  </w:t>
            </w:r>
            <w:r>
              <w:t>13,41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</w:t>
            </w:r>
            <w:r>
              <w:t>528,48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2825CB" w:rsidP="005A7F38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grikių</w:t>
            </w:r>
            <w:proofErr w:type="spellEnd"/>
            <w:r>
              <w:t xml:space="preserve">  </w:t>
            </w:r>
            <w:proofErr w:type="spellStart"/>
            <w:r>
              <w:t>kruopų</w:t>
            </w:r>
            <w:proofErr w:type="spellEnd"/>
            <w:r>
              <w:t xml:space="preserve"> </w:t>
            </w:r>
            <w:proofErr w:type="spellStart"/>
            <w:r>
              <w:t>ko</w:t>
            </w:r>
            <w:r w:rsidR="00E10DB2">
              <w:t>šė</w:t>
            </w:r>
            <w:proofErr w:type="spellEnd"/>
            <w:r w:rsidR="00E10DB2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563D11" w:rsidP="005A7F38">
            <w:r>
              <w:rPr>
                <w:b/>
              </w:rPr>
              <w:t xml:space="preserve">  </w:t>
            </w:r>
            <w:r w:rsidR="00E10DB2">
              <w:rPr>
                <w:b/>
              </w:rPr>
              <w:t xml:space="preserve"> </w:t>
            </w:r>
            <w:r w:rsidR="002825CB">
              <w:t>7</w:t>
            </w:r>
            <w:r w:rsidR="00E10DB2">
              <w:t xml:space="preserve"> Gar</w:t>
            </w:r>
            <w:r>
              <w:t>/32</w:t>
            </w:r>
            <w:r w:rsidR="002825CB"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AC7AE4" w:rsidRDefault="00AC7AE4" w:rsidP="005A7F38">
            <w:r>
              <w:rPr>
                <w:b/>
              </w:rPr>
              <w:t xml:space="preserve">      </w:t>
            </w:r>
            <w:r w:rsidR="002825CB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rPr>
                <w:b/>
              </w:rPr>
              <w:t xml:space="preserve">     </w:t>
            </w:r>
            <w:r w:rsidR="002825CB">
              <w:t>9,20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rPr>
                <w:b/>
              </w:rPr>
              <w:t xml:space="preserve">     </w:t>
            </w:r>
            <w:r w:rsidR="002825CB">
              <w:t>7,72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t xml:space="preserve">        </w:t>
            </w:r>
            <w:r w:rsidR="002825CB">
              <w:t>50,33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rPr>
                <w:b/>
              </w:rPr>
              <w:t xml:space="preserve">      </w:t>
            </w:r>
            <w:r w:rsidR="002825CB">
              <w:t>306,98</w:t>
            </w:r>
          </w:p>
        </w:tc>
      </w:tr>
      <w:tr w:rsidR="00E10DB2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Default="00E10DB2" w:rsidP="005A7F38">
            <w:proofErr w:type="spellStart"/>
            <w:r>
              <w:t>Ridikių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pekino</w:t>
            </w:r>
            <w:proofErr w:type="spellEnd"/>
            <w:r>
              <w:t xml:space="preserve"> </w:t>
            </w:r>
            <w:proofErr w:type="spellStart"/>
            <w:r>
              <w:t>kopūstais,paprika</w:t>
            </w:r>
            <w:proofErr w:type="spellEnd"/>
            <w:r>
              <w:t xml:space="preserve"> </w:t>
            </w:r>
            <w:proofErr w:type="spellStart"/>
            <w:r>
              <w:t>al.padažas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t xml:space="preserve">    51 S</w:t>
            </w:r>
            <w:r w:rsidR="00F914BF">
              <w:t>/108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</w:t>
            </w:r>
            <w:r>
              <w:t>1,07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</w:t>
            </w:r>
            <w:r>
              <w:t>9,87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   </w:t>
            </w:r>
            <w:r>
              <w:t>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 </w:t>
            </w:r>
            <w:r>
              <w:t>114,46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</w:tr>
      <w:tr w:rsidR="00E10DB2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Default="00E10DB2" w:rsidP="005A7F38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Default="00E10DB2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 w:rsidR="00AC7AE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>
              <w:t xml:space="preserve">88,0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E5F04" w:rsidRDefault="00E10DB2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70A62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D42DD2">
              <w:t>1</w:t>
            </w:r>
            <w:r w:rsidR="00F70A62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E5F04" w:rsidRDefault="0070227F" w:rsidP="005A7F38">
            <w:r>
              <w:rPr>
                <w:b/>
              </w:rPr>
              <w:t xml:space="preserve">    </w:t>
            </w:r>
            <w:r w:rsidR="00E10DB2">
              <w:t xml:space="preserve"> </w:t>
            </w:r>
            <w:r w:rsidR="00D42DD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7E5F04">
              <w:t>0,</w:t>
            </w:r>
            <w:r w:rsidR="00D42DD2">
              <w:t>3</w:t>
            </w:r>
            <w:r w:rsidR="00E10DB2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AC7AE4">
              <w:rPr>
                <w:b/>
              </w:rPr>
              <w:t xml:space="preserve"> </w:t>
            </w:r>
            <w:r w:rsidR="00D42DD2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</w:t>
            </w:r>
            <w:r w:rsidR="00D42DD2">
              <w:t>56</w:t>
            </w:r>
          </w:p>
        </w:tc>
      </w:tr>
    </w:tbl>
    <w:p w:rsidR="00697616" w:rsidRDefault="00697616" w:rsidP="0070227F"/>
    <w:p w:rsidR="00F96677" w:rsidRDefault="00F96677" w:rsidP="0070227F"/>
    <w:p w:rsidR="0070227F" w:rsidRDefault="00A9701F" w:rsidP="0070227F">
      <w:proofErr w:type="spellStart"/>
      <w:r>
        <w:t>Triečia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2 </w:t>
      </w:r>
      <w:proofErr w:type="spellStart"/>
      <w:r>
        <w:t>diena</w:t>
      </w:r>
      <w:proofErr w:type="spellEnd"/>
      <w:r>
        <w:t xml:space="preserve"> </w:t>
      </w:r>
    </w:p>
    <w:p w:rsidR="0070227F" w:rsidRDefault="0070227F" w:rsidP="0070227F"/>
    <w:p w:rsidR="00AC7AE4" w:rsidRDefault="00AC7AE4" w:rsidP="0070227F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81B1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B</w:t>
            </w:r>
            <w:r w:rsidR="0070227F">
              <w:rPr>
                <w:b/>
              </w:rPr>
              <w:t>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AC7AE4" w:rsidRDefault="00AC7AE4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</w:t>
            </w:r>
            <w:r>
              <w:t xml:space="preserve">                        </w:t>
            </w:r>
            <w:r>
              <w:rPr>
                <w:b/>
              </w:rPr>
              <w:t xml:space="preserve">6 – 10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9E3100" w:rsidRDefault="009E3100" w:rsidP="005A7F38">
            <w:pPr>
              <w:rPr>
                <w:b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A4AF3" w:rsidP="005A7F38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2A46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2A46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8E21B7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Raugintų kopūstų </w:t>
            </w:r>
            <w:r w:rsidR="009E3100">
              <w:rPr>
                <w:lang w:val="lt-LT"/>
              </w:rPr>
              <w:t>sriuba</w:t>
            </w:r>
            <w:r>
              <w:rPr>
                <w:lang w:val="lt-LT"/>
              </w:rPr>
              <w:t xml:space="preserve"> su bulvėmis </w:t>
            </w:r>
            <w:r w:rsidR="009E3100">
              <w:rPr>
                <w:lang w:val="lt-LT"/>
              </w:rPr>
              <w:t xml:space="preserve"> 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 w:rsidRPr="00B9718B">
              <w:rPr>
                <w:lang w:val="lt-LT"/>
              </w:rPr>
              <w:t xml:space="preserve">    </w:t>
            </w:r>
            <w:r w:rsidR="008E21B7">
              <w:t>9</w:t>
            </w:r>
            <w:r w:rsidR="009E3100">
              <w:t xml:space="preserve"> </w:t>
            </w:r>
            <w:proofErr w:type="spellStart"/>
            <w:r w:rsidR="009E3100">
              <w:t>S</w:t>
            </w:r>
            <w:r w:rsidR="00393E66">
              <w:t>r</w:t>
            </w:r>
            <w:proofErr w:type="spellEnd"/>
            <w:r w:rsidR="00697616">
              <w:t>/</w:t>
            </w:r>
            <w:r w:rsidR="008E21B7">
              <w:t>133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9E3100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8E21B7">
              <w:t>1,13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9E3100">
              <w:t>3,</w:t>
            </w:r>
            <w:r w:rsidR="008E21B7"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8E21B7">
              <w:t>7,25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8E21B7">
              <w:t>59,36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B9718B" w:rsidRDefault="009E3100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   1 Š</w:t>
            </w:r>
            <w:r w:rsidR="00563D11">
              <w:rPr>
                <w:lang w:val="lt-LT"/>
              </w:rPr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9E3100" w:rsidRDefault="009E3100" w:rsidP="005A7F38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   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 86,08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8E21B7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Troškinta paukštiena su padažu </w:t>
            </w:r>
            <w:r w:rsidR="009E3100">
              <w:rPr>
                <w:lang w:val="lt-LT"/>
              </w:rPr>
              <w:t xml:space="preserve"> </w:t>
            </w:r>
            <w:r w:rsidR="00393E66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11141" w:rsidRDefault="00F70A62" w:rsidP="005A7F38">
            <w:r>
              <w:rPr>
                <w:lang w:val="lt-LT"/>
              </w:rPr>
              <w:t xml:space="preserve">    </w:t>
            </w:r>
            <w:r w:rsidR="008E21B7">
              <w:rPr>
                <w:lang w:val="lt-LT"/>
              </w:rPr>
              <w:t>29</w:t>
            </w:r>
            <w:r w:rsidR="009E3100">
              <w:rPr>
                <w:lang w:val="lt-LT"/>
              </w:rPr>
              <w:t xml:space="preserve"> A</w:t>
            </w:r>
            <w:r w:rsidR="008E21B7">
              <w:rPr>
                <w:lang w:val="lt-LT"/>
              </w:rPr>
              <w:t>/187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70A62" w:rsidP="005A7F38">
            <w:r>
              <w:t xml:space="preserve">      </w:t>
            </w:r>
            <w:r w:rsidR="008E21B7">
              <w:t>75/30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</w:t>
            </w:r>
            <w:r w:rsidR="009E3100">
              <w:t>2</w:t>
            </w:r>
            <w:r w:rsidR="008E21B7">
              <w:t>5,50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  <w:r w:rsidR="008E21B7">
              <w:t>6,66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   </w:t>
            </w:r>
            <w:r w:rsidR="008E21B7">
              <w:t>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8E21B7">
              <w:t>179,14</w:t>
            </w:r>
          </w:p>
        </w:tc>
      </w:tr>
      <w:tr w:rsidR="008E21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7741E3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BF6E50">
              <w:rPr>
                <w:lang w:val="lt-LT"/>
              </w:rPr>
              <w:t>B</w:t>
            </w:r>
            <w:r w:rsidR="008E21B7">
              <w:rPr>
                <w:lang w:val="lt-LT"/>
              </w:rPr>
              <w:t>ulvių</w:t>
            </w:r>
            <w:r w:rsidR="00BF6E50">
              <w:rPr>
                <w:lang w:val="lt-LT"/>
              </w:rPr>
              <w:t xml:space="preserve"> ir moliūgų </w:t>
            </w:r>
            <w:r w:rsidR="008E21B7">
              <w:rPr>
                <w:lang w:val="lt-LT"/>
              </w:rPr>
              <w:t xml:space="preserve"> košė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112D8A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Gr12</w:t>
            </w:r>
            <w:r w:rsidR="007741E3">
              <w:rPr>
                <w:lang w:val="lt-LT"/>
              </w:rPr>
              <w:t>/</w:t>
            </w:r>
            <w:r>
              <w:rPr>
                <w:lang w:val="lt-LT"/>
              </w:rPr>
              <w:t>327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8E21B7" w:rsidP="005A7F38">
            <w:r>
              <w:t xml:space="preserve">      </w:t>
            </w:r>
            <w:r w:rsidR="007741E3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Pr="008E21B7" w:rsidRDefault="008E21B7" w:rsidP="005A7F38">
            <w:r>
              <w:rPr>
                <w:b/>
              </w:rPr>
              <w:t xml:space="preserve">    </w:t>
            </w:r>
            <w:r w:rsidR="00112D8A">
              <w:t>2,11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8E21B7" w:rsidP="005A7F38">
            <w:r>
              <w:t xml:space="preserve">    </w:t>
            </w:r>
            <w:r w:rsidR="00112D8A">
              <w:t>3,79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8E21B7" w:rsidP="005A7F38">
            <w:r>
              <w:t xml:space="preserve">       1</w:t>
            </w:r>
            <w:r w:rsidR="00112D8A">
              <w:t>3,40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Pr="008E21B7" w:rsidRDefault="008E21B7" w:rsidP="005A7F38">
            <w:r>
              <w:rPr>
                <w:b/>
              </w:rPr>
              <w:t xml:space="preserve">      </w:t>
            </w:r>
            <w:r w:rsidR="007741E3">
              <w:t>9</w:t>
            </w:r>
            <w:r w:rsidR="00112D8A">
              <w:t>4,49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1C16CE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Burokėlių salotos su marinuotais agurkais ir pupelėmis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1C16CE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   21</w:t>
            </w:r>
            <w:r w:rsidR="00E47383">
              <w:rPr>
                <w:lang w:val="lt-LT"/>
              </w:rPr>
              <w:t xml:space="preserve"> S</w:t>
            </w:r>
            <w:r>
              <w:rPr>
                <w:lang w:val="lt-LT"/>
              </w:rPr>
              <w:t>/78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E47383" w:rsidP="005A7F38">
            <w:r>
              <w:t xml:space="preserve">      75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E47383" w:rsidRDefault="00E47383" w:rsidP="005A7F38">
            <w:r>
              <w:rPr>
                <w:b/>
              </w:rPr>
              <w:t xml:space="preserve">   </w:t>
            </w:r>
            <w:r>
              <w:t xml:space="preserve"> 2,</w:t>
            </w:r>
            <w:r w:rsidR="001C16CE">
              <w:t>49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</w:t>
            </w:r>
            <w:r w:rsidR="001C16CE">
              <w:t>5,73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   </w:t>
            </w:r>
            <w:r w:rsidR="001C16CE">
              <w:t>9,765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</w:t>
            </w:r>
            <w:r w:rsidR="001C16CE">
              <w:t>92,625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112D8A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Šviežias agurkas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112D8A" w:rsidP="005A7F38">
            <w:r>
              <w:t xml:space="preserve">       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112D8A" w:rsidRDefault="00112D8A" w:rsidP="005A7F38">
            <w:r>
              <w:rPr>
                <w:b/>
              </w:rPr>
              <w:t xml:space="preserve">    </w:t>
            </w:r>
            <w:r>
              <w:t>0,60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112D8A" w:rsidP="005A7F38">
            <w:r>
              <w:t xml:space="preserve">    0,20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112D8A" w:rsidP="005A7F38">
            <w:r>
              <w:t xml:space="preserve">       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112D8A" w:rsidRDefault="00112D8A" w:rsidP="005A7F38">
            <w:r>
              <w:rPr>
                <w:b/>
              </w:rPr>
              <w:t xml:space="preserve">     </w:t>
            </w:r>
            <w:r>
              <w:t>11,00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63D11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563D11" w:rsidRDefault="0070227F" w:rsidP="005A7F38">
            <w:r>
              <w:rPr>
                <w:b/>
              </w:rPr>
              <w:t xml:space="preserve">      </w:t>
            </w:r>
            <w:r w:rsidR="00563D11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36616B" w:rsidP="005A7F38">
            <w:r>
              <w:rPr>
                <w:b/>
              </w:rPr>
              <w:t xml:space="preserve">    </w:t>
            </w:r>
            <w:r w:rsidR="00563D11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36616B" w:rsidP="005A7F38">
            <w:r>
              <w:rPr>
                <w:b/>
              </w:rPr>
              <w:t xml:space="preserve">     </w:t>
            </w:r>
            <w:r w:rsidR="00563D11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36616B" w:rsidP="005A7F38">
            <w:r>
              <w:rPr>
                <w:b/>
              </w:rPr>
              <w:t xml:space="preserve">       </w:t>
            </w:r>
            <w:r w:rsidR="00563D11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70227F" w:rsidP="005A7F38">
            <w:r>
              <w:rPr>
                <w:b/>
              </w:rPr>
              <w:t xml:space="preserve">     </w:t>
            </w:r>
            <w:r w:rsidR="00563D11">
              <w:t>56</w:t>
            </w:r>
          </w:p>
        </w:tc>
      </w:tr>
      <w:tr w:rsidR="00381B1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Default="00381B1F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</w:t>
            </w:r>
            <w:r>
              <w:t xml:space="preserve">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</w:t>
            </w:r>
            <w:r>
              <w:t xml:space="preserve">  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</w:t>
            </w:r>
            <w:r>
              <w:t xml:space="preserve">    0,00</w:t>
            </w:r>
          </w:p>
        </w:tc>
      </w:tr>
      <w:tr w:rsidR="00112D8A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8A" w:rsidRDefault="00112D8A" w:rsidP="005A7F38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8A" w:rsidRDefault="00112D8A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8A" w:rsidRPr="00112D8A" w:rsidRDefault="00112D8A" w:rsidP="005A7F38">
            <w:r>
              <w:rPr>
                <w:b/>
              </w:rPr>
              <w:t xml:space="preserve">      </w:t>
            </w:r>
            <w:r>
              <w:t>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8A" w:rsidRDefault="00112D8A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8A" w:rsidRDefault="00112D8A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8A" w:rsidRDefault="00112D8A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8A" w:rsidRDefault="00112D8A" w:rsidP="005A7F38">
            <w:pPr>
              <w:rPr>
                <w:b/>
              </w:rPr>
            </w:pPr>
          </w:p>
        </w:tc>
      </w:tr>
      <w:tr w:rsidR="00563D11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11" w:rsidRDefault="00563D11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93E66" w:rsidRDefault="00393E66" w:rsidP="005A7F38">
            <w:pPr>
              <w:rPr>
                <w:b/>
              </w:rPr>
            </w:pPr>
            <w:r>
              <w:t xml:space="preserve">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  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8E21B7" w:rsidP="005A7F38">
            <w:proofErr w:type="spellStart"/>
            <w:r>
              <w:t>Raugintų</w:t>
            </w:r>
            <w:proofErr w:type="spellEnd"/>
            <w:r>
              <w:t xml:space="preserve"> </w:t>
            </w:r>
            <w:proofErr w:type="spellStart"/>
            <w:r>
              <w:t>kopūstų</w:t>
            </w:r>
            <w:proofErr w:type="spellEnd"/>
            <w:r>
              <w:t xml:space="preserve"> </w:t>
            </w:r>
            <w:r w:rsidR="00393E66">
              <w:t xml:space="preserve"> </w:t>
            </w:r>
            <w:proofErr w:type="spellStart"/>
            <w:r w:rsidR="00393E66">
              <w:t>sriuba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bulvėmis</w:t>
            </w:r>
            <w:proofErr w:type="spellEnd"/>
            <w:r>
              <w:t xml:space="preserve"> </w:t>
            </w:r>
            <w:r w:rsidR="00393E66">
              <w:t xml:space="preserve"> 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8E21B7" w:rsidP="00697616">
            <w:r>
              <w:t xml:space="preserve">    9</w:t>
            </w:r>
            <w:r w:rsidR="00393E66">
              <w:t xml:space="preserve"> </w:t>
            </w:r>
            <w:proofErr w:type="spellStart"/>
            <w:r w:rsidR="00393E66">
              <w:t>Sr</w:t>
            </w:r>
            <w:proofErr w:type="spellEnd"/>
            <w:r w:rsidR="00697616">
              <w:t>/</w:t>
            </w:r>
            <w:r>
              <w:t>133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</w:t>
            </w:r>
            <w:r w:rsidR="008E21B7">
              <w:t>1,13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 3,</w:t>
            </w:r>
            <w:r w:rsidR="008E21B7"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   </w:t>
            </w:r>
            <w:r w:rsidR="008E21B7">
              <w:t>7,25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 </w:t>
            </w:r>
            <w:r w:rsidR="008E21B7">
              <w:t>59,36</w:t>
            </w:r>
          </w:p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     86,08</w:t>
            </w:r>
          </w:p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206DF8" w:rsidRDefault="008E21B7" w:rsidP="005A7F38">
            <w:pPr>
              <w:rPr>
                <w:lang w:val="pl-PL"/>
              </w:rPr>
            </w:pPr>
            <w:proofErr w:type="spellStart"/>
            <w:r w:rsidRPr="00206DF8">
              <w:rPr>
                <w:lang w:val="pl-PL"/>
              </w:rPr>
              <w:t>Troškinta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paukštiena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su</w:t>
            </w:r>
            <w:proofErr w:type="spellEnd"/>
            <w:r w:rsidRPr="00206DF8">
              <w:rPr>
                <w:lang w:val="pl-PL"/>
              </w:rPr>
              <w:t xml:space="preserve"> </w:t>
            </w:r>
            <w:proofErr w:type="spellStart"/>
            <w:r w:rsidRPr="00206DF8">
              <w:rPr>
                <w:lang w:val="pl-PL"/>
              </w:rPr>
              <w:t>padaž</w:t>
            </w:r>
            <w:proofErr w:type="gramStart"/>
            <w:r w:rsidRPr="00206DF8">
              <w:rPr>
                <w:lang w:val="pl-PL"/>
              </w:rPr>
              <w:t>u</w:t>
            </w:r>
            <w:proofErr w:type="spellEnd"/>
            <w:r w:rsidRPr="00206DF8">
              <w:rPr>
                <w:lang w:val="pl-PL"/>
              </w:rPr>
              <w:t xml:space="preserve"> </w:t>
            </w:r>
            <w:r w:rsidR="00393E66" w:rsidRPr="00206DF8">
              <w:rPr>
                <w:lang w:val="pl-PL"/>
              </w:rPr>
              <w:t xml:space="preserve"> (T</w:t>
            </w:r>
            <w:proofErr w:type="gramEnd"/>
            <w:r w:rsidR="00393E66" w:rsidRPr="00206DF8">
              <w:rPr>
                <w:lang w:val="pl-PL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8E21B7" w:rsidP="005A7F38">
            <w:r w:rsidRPr="00206DF8">
              <w:rPr>
                <w:lang w:val="pl-PL"/>
              </w:rPr>
              <w:t xml:space="preserve">     </w:t>
            </w:r>
            <w:r>
              <w:t>29</w:t>
            </w:r>
            <w:r w:rsidR="00393E66">
              <w:t xml:space="preserve"> A</w:t>
            </w:r>
            <w:r>
              <w:t>/187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</w:t>
            </w:r>
            <w:r w:rsidR="008E21B7">
              <w:t>75/30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</w:t>
            </w:r>
            <w:r>
              <w:t>2</w:t>
            </w:r>
            <w:r w:rsidR="008E21B7">
              <w:t>5,50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8E21B7" w:rsidP="005A7F38">
            <w:r>
              <w:t xml:space="preserve">     6,66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  </w:t>
            </w:r>
            <w:r w:rsidR="008E21B7">
              <w:t>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8E21B7" w:rsidP="005A7F38">
            <w:r>
              <w:t xml:space="preserve">     179,14</w:t>
            </w:r>
          </w:p>
        </w:tc>
      </w:tr>
      <w:tr w:rsidR="001C16CE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5E0030" w:rsidP="005A7F38">
            <w:r>
              <w:t xml:space="preserve"> </w:t>
            </w:r>
            <w:proofErr w:type="spellStart"/>
            <w:r w:rsidR="00BF6E50">
              <w:t>B</w:t>
            </w:r>
            <w:r w:rsidR="001C16CE">
              <w:t>ulvių</w:t>
            </w:r>
            <w:proofErr w:type="spellEnd"/>
            <w:r w:rsidR="00BF6E50">
              <w:t xml:space="preserve"> </w:t>
            </w:r>
            <w:proofErr w:type="spellStart"/>
            <w:r w:rsidR="00BF6E50">
              <w:t>ir</w:t>
            </w:r>
            <w:proofErr w:type="spellEnd"/>
            <w:r w:rsidR="00BF6E50">
              <w:t xml:space="preserve"> </w:t>
            </w:r>
            <w:proofErr w:type="spellStart"/>
            <w:r w:rsidR="00BF6E50">
              <w:t>moliūgų</w:t>
            </w:r>
            <w:proofErr w:type="spellEnd"/>
            <w:r w:rsidR="001C16CE">
              <w:t xml:space="preserve"> </w:t>
            </w:r>
            <w:proofErr w:type="spellStart"/>
            <w:r w:rsidR="001C16CE">
              <w:t>košė</w:t>
            </w:r>
            <w:proofErr w:type="spellEnd"/>
            <w:r w:rsidR="001C16C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 xml:space="preserve">  </w:t>
            </w:r>
            <w:r w:rsidR="00112D8A">
              <w:t>Gr 12</w:t>
            </w:r>
            <w:r w:rsidR="005E0030">
              <w:t>/</w:t>
            </w:r>
            <w:r w:rsidR="00112D8A">
              <w:t>327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</w:t>
            </w:r>
            <w:r w:rsidR="00112D8A">
              <w:t>3,16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5E0030" w:rsidP="005A7F38">
            <w:r>
              <w:t xml:space="preserve">     </w:t>
            </w:r>
            <w:r w:rsidR="00112D8A">
              <w:t>5,68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 </w:t>
            </w:r>
            <w:r w:rsidR="00112D8A">
              <w:t xml:space="preserve"> 20,10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5E0030" w:rsidP="005A7F38">
            <w:r>
              <w:t xml:space="preserve">     14</w:t>
            </w:r>
            <w:r w:rsidR="00112D8A">
              <w:t>4,74</w:t>
            </w:r>
          </w:p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1C16CE" w:rsidP="005A7F38">
            <w:proofErr w:type="spellStart"/>
            <w:r>
              <w:t>Burokėlių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marinuotais</w:t>
            </w:r>
            <w:proofErr w:type="spellEnd"/>
            <w:r>
              <w:t xml:space="preserve"> </w:t>
            </w:r>
            <w:proofErr w:type="spellStart"/>
            <w:r>
              <w:t>agurkais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pupelėmis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1C16CE" w:rsidP="005A7F38">
            <w:r>
              <w:t xml:space="preserve">     21</w:t>
            </w:r>
            <w:r w:rsidR="00393E66">
              <w:t xml:space="preserve"> S</w:t>
            </w:r>
            <w:r>
              <w:t>/78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</w:t>
            </w:r>
            <w:r>
              <w:t>3,</w:t>
            </w:r>
            <w:r w:rsidR="001C16CE">
              <w:t>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1C16CE" w:rsidP="005A7F38">
            <w:r>
              <w:t xml:space="preserve">     7,64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  </w:t>
            </w:r>
            <w:r w:rsidR="001C16CE">
              <w:t>12,91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     </w:t>
            </w:r>
            <w:r w:rsidR="001C16CE">
              <w:t>123,49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766308" w:rsidRDefault="00766308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 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766308" w:rsidRDefault="00766308" w:rsidP="005A7F38">
            <w:r>
              <w:rPr>
                <w:b/>
              </w:rPr>
              <w:t xml:space="preserve">        </w:t>
            </w: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     0,00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766308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AC7AE4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766308" w:rsidRDefault="00766308" w:rsidP="005A7F38">
            <w:r>
              <w:rPr>
                <w:b/>
              </w:rPr>
              <w:t xml:space="preserve">      </w:t>
            </w:r>
            <w:r w:rsidR="00563D11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766308" w:rsidRDefault="00766308" w:rsidP="005A7F38">
            <w:r>
              <w:rPr>
                <w:b/>
              </w:rPr>
              <w:t xml:space="preserve">     </w:t>
            </w:r>
            <w:r w:rsidR="00563D11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563D11" w:rsidP="005A7F38">
            <w:r>
              <w:t xml:space="preserve">     0,3</w:t>
            </w:r>
            <w:r w:rsidR="00766308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766308" w:rsidRDefault="00766308" w:rsidP="005A7F38">
            <w:r>
              <w:rPr>
                <w:b/>
              </w:rPr>
              <w:t xml:space="preserve">        </w:t>
            </w:r>
            <w:r w:rsidR="00563D11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766308" w:rsidP="005A7F38">
            <w:r>
              <w:t xml:space="preserve">     </w:t>
            </w:r>
            <w:r w:rsidR="00563D11">
              <w:t>56</w:t>
            </w:r>
          </w:p>
        </w:tc>
      </w:tr>
    </w:tbl>
    <w:p w:rsidR="00697616" w:rsidRDefault="00697616" w:rsidP="005863E8"/>
    <w:p w:rsidR="00697616" w:rsidRDefault="00697616" w:rsidP="005863E8"/>
    <w:p w:rsidR="0070227F" w:rsidRDefault="0070227F" w:rsidP="005863E8"/>
    <w:p w:rsidR="0070227F" w:rsidRDefault="005A4AF3" w:rsidP="005863E8">
      <w:proofErr w:type="spellStart"/>
      <w:r>
        <w:t>Trečia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3 </w:t>
      </w:r>
      <w:proofErr w:type="spellStart"/>
      <w:r>
        <w:t>diena</w:t>
      </w:r>
      <w:proofErr w:type="spellEnd"/>
      <w:r>
        <w:t xml:space="preserve"> </w:t>
      </w:r>
    </w:p>
    <w:p w:rsidR="0070227F" w:rsidRDefault="0070227F" w:rsidP="005863E8"/>
    <w:tbl>
      <w:tblPr>
        <w:tblpPr w:leftFromText="180" w:rightFromText="180" w:vertAnchor="text" w:horzAnchor="margin" w:tblpXSpec="center" w:tblpY="179"/>
        <w:tblW w:w="14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3"/>
        <w:gridCol w:w="1425"/>
        <w:gridCol w:w="1426"/>
        <w:gridCol w:w="1437"/>
        <w:gridCol w:w="1432"/>
        <w:gridCol w:w="1854"/>
        <w:gridCol w:w="1424"/>
      </w:tblGrid>
      <w:tr w:rsidR="0070227F" w:rsidTr="00E71279">
        <w:trPr>
          <w:trHeight w:val="536"/>
        </w:trPr>
        <w:tc>
          <w:tcPr>
            <w:tcW w:w="5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70227F" w:rsidTr="00E71279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baltymai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66308" w:rsidRDefault="00766308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66308" w:rsidRDefault="00766308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96AF1" w:rsidP="005A7F38">
            <w:r>
              <w:t xml:space="preserve">   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</w:t>
            </w:r>
            <w:proofErr w:type="spellStart"/>
            <w:r w:rsidR="00563D11">
              <w:t>Agurkų</w:t>
            </w:r>
            <w:proofErr w:type="spellEnd"/>
            <w:r w:rsidR="00563D11">
              <w:t xml:space="preserve"> </w:t>
            </w:r>
            <w:r w:rsidR="008D0873">
              <w:t xml:space="preserve"> </w:t>
            </w:r>
            <w:proofErr w:type="spellStart"/>
            <w:r w:rsidR="008D0873">
              <w:t>sriuba</w:t>
            </w:r>
            <w:proofErr w:type="spellEnd"/>
            <w:r w:rsidR="00BF6E50">
              <w:t xml:space="preserve"> </w:t>
            </w:r>
            <w:proofErr w:type="spellStart"/>
            <w:r w:rsidR="00BF6E50">
              <w:t>su</w:t>
            </w:r>
            <w:proofErr w:type="spellEnd"/>
            <w:r w:rsidR="00BF6E50">
              <w:t xml:space="preserve"> </w:t>
            </w:r>
            <w:proofErr w:type="spellStart"/>
            <w:r w:rsidR="00BF6E50">
              <w:t>perlinėmis</w:t>
            </w:r>
            <w:proofErr w:type="spellEnd"/>
            <w:r w:rsidR="00BF6E50">
              <w:t xml:space="preserve"> </w:t>
            </w:r>
            <w:r w:rsidR="00563D11">
              <w:t xml:space="preserve"> </w:t>
            </w:r>
            <w:proofErr w:type="spellStart"/>
            <w:r w:rsidR="00563D11">
              <w:t>kruopomis</w:t>
            </w:r>
            <w:proofErr w:type="spellEnd"/>
            <w:r w:rsidR="00563D11">
              <w:t xml:space="preserve"> </w:t>
            </w:r>
            <w:r w:rsidR="008D0873">
              <w:t>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</w:t>
            </w:r>
            <w:r w:rsidR="00496AF1">
              <w:t xml:space="preserve"> </w:t>
            </w:r>
            <w:r w:rsidR="00563D11">
              <w:t>12</w:t>
            </w:r>
            <w:r w:rsidR="008D0873">
              <w:t xml:space="preserve"> </w:t>
            </w:r>
            <w:proofErr w:type="spellStart"/>
            <w:r w:rsidR="008D0873">
              <w:t>Sr</w:t>
            </w:r>
            <w:proofErr w:type="spellEnd"/>
            <w:r w:rsidR="00697616">
              <w:t>/1</w:t>
            </w:r>
            <w:r w:rsidR="00563D11">
              <w:t>36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</w:t>
            </w:r>
            <w:r w:rsidR="008D0873">
              <w:t>1,</w:t>
            </w:r>
            <w:r w:rsidR="00563D11">
              <w:t>82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</w:t>
            </w:r>
            <w:r w:rsidR="00E71279">
              <w:t xml:space="preserve"> </w:t>
            </w:r>
            <w:r w:rsidR="00563D11">
              <w:t>5,00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8E21B7">
              <w:t>11,71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8E21B7">
              <w:t>96,03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8D0873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96AF1" w:rsidP="005A7F38">
            <w:r>
              <w:rPr>
                <w:lang w:val="lt-LT"/>
              </w:rPr>
              <w:t xml:space="preserve">   </w:t>
            </w:r>
            <w:r w:rsidR="008D0873">
              <w:t xml:space="preserve"> 1 Š</w:t>
            </w:r>
            <w:r w:rsidR="008E21B7">
              <w:t>/331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8D0873">
              <w:t>4</w:t>
            </w: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8D0873">
              <w:t>2,96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E71279">
              <w:t xml:space="preserve">  </w:t>
            </w:r>
            <w:r w:rsidR="008D0873">
              <w:t>0,64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8D0873">
              <w:t>17,06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8D0873">
              <w:t>86,08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70227F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B8712D">
              <w:rPr>
                <w:lang w:val="lt-LT"/>
              </w:rPr>
              <w:t xml:space="preserve">Apkepti natūralūs kotletai su sūriu </w:t>
            </w:r>
            <w:r w:rsidR="00E71279">
              <w:rPr>
                <w:lang w:val="lt-LT"/>
              </w:rPr>
              <w:t xml:space="preserve"> 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11141" w:rsidRDefault="00743D55" w:rsidP="005A7F38">
            <w:r>
              <w:rPr>
                <w:lang w:val="lt-LT"/>
              </w:rPr>
              <w:t xml:space="preserve">    </w:t>
            </w:r>
            <w:r w:rsidR="00B8712D">
              <w:rPr>
                <w:lang w:val="lt-LT"/>
              </w:rPr>
              <w:t>23</w:t>
            </w:r>
            <w:r w:rsidR="00E71279">
              <w:rPr>
                <w:lang w:val="lt-LT"/>
              </w:rPr>
              <w:t xml:space="preserve"> A</w:t>
            </w:r>
            <w:r w:rsidR="001C16CE">
              <w:rPr>
                <w:lang w:val="lt-LT"/>
              </w:rPr>
              <w:t>/181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1279" w:rsidP="005A7F38">
            <w:r>
              <w:t xml:space="preserve">      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43D55" w:rsidRDefault="0070227F" w:rsidP="005A7F38">
            <w:r>
              <w:rPr>
                <w:b/>
              </w:rPr>
              <w:t xml:space="preserve">    </w:t>
            </w:r>
            <w:r w:rsidR="00B8712D">
              <w:t>20,76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E71279">
              <w:t xml:space="preserve"> </w:t>
            </w:r>
            <w:r>
              <w:t xml:space="preserve"> </w:t>
            </w:r>
            <w:r w:rsidR="00B8712D">
              <w:t>15,22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   </w:t>
            </w:r>
            <w:r w:rsidR="00B8712D">
              <w:t>2,26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B8712D">
              <w:t>226,54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1279" w:rsidP="005A7F38">
            <w:proofErr w:type="spellStart"/>
            <w:r>
              <w:t>Virtos</w:t>
            </w:r>
            <w:proofErr w:type="spellEnd"/>
            <w:r>
              <w:t xml:space="preserve"> </w:t>
            </w:r>
            <w:proofErr w:type="spellStart"/>
            <w:r>
              <w:t>bulvės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E71279" w:rsidRDefault="00E71279" w:rsidP="005A7F38">
            <w:r>
              <w:rPr>
                <w:b/>
              </w:rPr>
              <w:t xml:space="preserve">    </w:t>
            </w:r>
            <w:r>
              <w:t>1 Gar</w:t>
            </w:r>
            <w:r w:rsidR="001C16CE">
              <w:t>/316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A4477" w:rsidRDefault="0070227F" w:rsidP="005A7F38">
            <w:r>
              <w:rPr>
                <w:b/>
              </w:rPr>
              <w:t xml:space="preserve">      </w:t>
            </w:r>
            <w:r w:rsidR="00CA4477"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CA4477">
              <w:t>1,61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E71279">
              <w:rPr>
                <w:b/>
              </w:rPr>
              <w:t xml:space="preserve"> </w:t>
            </w:r>
            <w:r w:rsidR="00CA4477">
              <w:t>0,11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   </w:t>
            </w:r>
            <w:r w:rsidR="00CA4477">
              <w:t>14,36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C40D80" w:rsidRDefault="0070227F" w:rsidP="005A7F38">
            <w:r>
              <w:rPr>
                <w:b/>
              </w:rPr>
              <w:t xml:space="preserve">     </w:t>
            </w:r>
            <w:r w:rsidR="00CA4477">
              <w:t>63,90</w:t>
            </w:r>
          </w:p>
        </w:tc>
      </w:tr>
      <w:tr w:rsidR="0070227F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991729" w:rsidP="005A7F38">
            <w:proofErr w:type="spellStart"/>
            <w:r>
              <w:t>Salierų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agurkais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991729">
              <w:t>61 S</w:t>
            </w:r>
            <w:r w:rsidR="001C16CE">
              <w:t>/118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991729"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</w:t>
            </w:r>
            <w:r w:rsidR="00991729">
              <w:t>1,01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991729" w:rsidP="005A7F38">
            <w:r>
              <w:t xml:space="preserve">     7,44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991729">
              <w:t>4,86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1279" w:rsidP="005A7F38">
            <w:r>
              <w:t xml:space="preserve">     </w:t>
            </w:r>
            <w:r w:rsidR="00991729">
              <w:t>82,89</w:t>
            </w:r>
          </w:p>
        </w:tc>
      </w:tr>
      <w:tr w:rsidR="002A6FD7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roofErr w:type="spellStart"/>
            <w:r>
              <w:t>Šviežia</w:t>
            </w:r>
            <w:proofErr w:type="spellEnd"/>
            <w:r>
              <w:t xml:space="preserve"> paprika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    40 S/97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</w:t>
            </w:r>
            <w:r>
              <w:t>0,65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     0,25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   </w:t>
            </w:r>
            <w:r>
              <w:t>3,30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     14,50</w:t>
            </w:r>
          </w:p>
        </w:tc>
      </w:tr>
      <w:tr w:rsidR="001C16CE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proofErr w:type="spellStart"/>
            <w:r>
              <w:t>Vaisiai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 xml:space="preserve">     0,30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</w:t>
            </w:r>
            <w:r>
              <w:t>13,94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 xml:space="preserve">     56</w:t>
            </w:r>
          </w:p>
        </w:tc>
      </w:tr>
      <w:tr w:rsidR="00246B94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Pr="00246B94" w:rsidRDefault="00246B94" w:rsidP="005A7F38">
            <w:r>
              <w:rPr>
                <w:b/>
              </w:rPr>
              <w:t xml:space="preserve">      </w:t>
            </w:r>
            <w:r>
              <w:t>120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pPr>
              <w:rPr>
                <w:b/>
              </w:rPr>
            </w:pPr>
            <w:r>
              <w:t xml:space="preserve">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proofErr w:type="spellStart"/>
            <w:r>
              <w:t>Agurkų</w:t>
            </w:r>
            <w:proofErr w:type="spellEnd"/>
            <w:r>
              <w:t xml:space="preserve"> </w:t>
            </w:r>
            <w:r w:rsidR="00E71279">
              <w:t xml:space="preserve"> </w:t>
            </w:r>
            <w:proofErr w:type="spellStart"/>
            <w:r w:rsidR="00E71279">
              <w:t>sriuba</w:t>
            </w:r>
            <w:proofErr w:type="spellEnd"/>
            <w:r w:rsidR="00E71279"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perlinėmis</w:t>
            </w:r>
            <w:proofErr w:type="spellEnd"/>
            <w:r>
              <w:t xml:space="preserve"> </w:t>
            </w:r>
            <w:proofErr w:type="spellStart"/>
            <w:r>
              <w:t>kruopomis</w:t>
            </w:r>
            <w:proofErr w:type="spellEnd"/>
            <w:r>
              <w:t xml:space="preserve"> </w:t>
            </w:r>
            <w:r w:rsidR="00E71279">
              <w:t>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    12</w:t>
            </w:r>
            <w:r w:rsidR="00E71279">
              <w:t xml:space="preserve"> </w:t>
            </w:r>
            <w:proofErr w:type="spellStart"/>
            <w:r w:rsidR="00E71279">
              <w:t>Sr</w:t>
            </w:r>
            <w:proofErr w:type="spellEnd"/>
            <w:r w:rsidR="00697616">
              <w:t>/</w:t>
            </w:r>
            <w:r>
              <w:t>136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</w:t>
            </w:r>
            <w:r>
              <w:t>1,</w:t>
            </w:r>
            <w:r w:rsidR="008E21B7">
              <w:t>82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     5,00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  </w:t>
            </w:r>
            <w:r w:rsidR="008E21B7">
              <w:t>11,71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      96,03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1 Š</w:t>
            </w:r>
            <w:r w:rsidR="008E21B7">
              <w:t>/331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 0,64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  86,08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B8712D" w:rsidP="005A7F38">
            <w:proofErr w:type="spellStart"/>
            <w:r>
              <w:t>Apkepti</w:t>
            </w:r>
            <w:proofErr w:type="spellEnd"/>
            <w:r>
              <w:t xml:space="preserve"> </w:t>
            </w:r>
            <w:proofErr w:type="spellStart"/>
            <w:r>
              <w:t>natūralūs</w:t>
            </w:r>
            <w:proofErr w:type="spellEnd"/>
            <w:r>
              <w:t xml:space="preserve"> </w:t>
            </w:r>
            <w:proofErr w:type="spellStart"/>
            <w:r>
              <w:t>kotletai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sūriu</w:t>
            </w:r>
            <w:proofErr w:type="spellEnd"/>
            <w:r>
              <w:t xml:space="preserve"> </w:t>
            </w:r>
            <w:r w:rsidR="00E71279">
              <w:t xml:space="preserve"> 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27 A</w:t>
            </w:r>
            <w:r w:rsidR="001C16CE">
              <w:t>/181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</w:t>
            </w:r>
            <w:r w:rsidR="00B8712D">
              <w:t>27,68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B8712D" w:rsidP="005A7F38">
            <w:r>
              <w:t xml:space="preserve">     20,29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  </w:t>
            </w:r>
            <w:r w:rsidR="00B8712D">
              <w:t>3,02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 </w:t>
            </w:r>
            <w:r w:rsidR="00B8712D">
              <w:t>302,05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proofErr w:type="spellStart"/>
            <w:r>
              <w:t>Virtos</w:t>
            </w:r>
            <w:proofErr w:type="spellEnd"/>
            <w:r>
              <w:t xml:space="preserve"> </w:t>
            </w:r>
            <w:proofErr w:type="spellStart"/>
            <w:r>
              <w:t>bulvės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1 Gar</w:t>
            </w:r>
            <w:r w:rsidR="001C16CE">
              <w:t>/316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</w:t>
            </w:r>
            <w:r>
              <w:t>2,14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0,13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  </w:t>
            </w:r>
            <w:r>
              <w:t>19,14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 85,20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proofErr w:type="spellStart"/>
            <w:r>
              <w:t>Salierų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agurkais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61 S </w:t>
            </w:r>
            <w:r w:rsidR="001C16CE">
              <w:t>/118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991729" w:rsidRDefault="00991729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991729" w:rsidRDefault="00991729" w:rsidP="005A7F38">
            <w:r>
              <w:rPr>
                <w:b/>
              </w:rPr>
              <w:t xml:space="preserve">     </w:t>
            </w:r>
            <w:r>
              <w:t>1,34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 9,91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991729" w:rsidRDefault="00991729" w:rsidP="005A7F38">
            <w:r>
              <w:rPr>
                <w:b/>
              </w:rPr>
              <w:t xml:space="preserve">        </w:t>
            </w:r>
            <w:r>
              <w:t>6,47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  110,51</w:t>
            </w:r>
          </w:p>
        </w:tc>
      </w:tr>
      <w:tr w:rsidR="002A6FD7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</w:t>
            </w:r>
            <w:proofErr w:type="spellStart"/>
            <w:r>
              <w:t>Šviežia</w:t>
            </w:r>
            <w:proofErr w:type="spellEnd"/>
            <w:r>
              <w:t xml:space="preserve"> paprika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    40s/97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BF6E50" w:rsidRDefault="0086636B" w:rsidP="005A7F38">
            <w:r>
              <w:rPr>
                <w:b/>
              </w:rPr>
              <w:t xml:space="preserve">       </w:t>
            </w:r>
            <w:r w:rsidR="00BF6E50"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BF6E50" w:rsidRDefault="0086636B" w:rsidP="005A7F38">
            <w:r>
              <w:rPr>
                <w:b/>
              </w:rPr>
              <w:t xml:space="preserve">      </w:t>
            </w:r>
            <w:r w:rsidR="00BF6E50">
              <w:t>0,975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    0,375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BF6E50" w:rsidRDefault="0086636B" w:rsidP="005A7F38">
            <w:r>
              <w:rPr>
                <w:b/>
              </w:rPr>
              <w:t xml:space="preserve">        </w:t>
            </w:r>
            <w:r w:rsidR="00BF6E50">
              <w:t>4,90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      21,75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proofErr w:type="spellStart"/>
            <w:r>
              <w:t>Sultys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 </w:t>
            </w:r>
            <w:r w:rsidR="00CA4477"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  88</w:t>
            </w:r>
          </w:p>
        </w:tc>
      </w:tr>
      <w:tr w:rsidR="00CA4477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CA4477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CA4477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Pr="00CA4477" w:rsidRDefault="00CA4477" w:rsidP="005A7F38">
            <w:r>
              <w:rPr>
                <w:b/>
              </w:rPr>
              <w:t xml:space="preserve">      </w:t>
            </w:r>
            <w:r w:rsidR="001C16CE">
              <w:t>1</w:t>
            </w:r>
            <w: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Pr="00CA4477" w:rsidRDefault="00CA4477" w:rsidP="005A7F38">
            <w:r>
              <w:rPr>
                <w:b/>
              </w:rPr>
              <w:t xml:space="preserve">      </w:t>
            </w:r>
            <w:r w:rsidR="001C16CE">
              <w:t>0,76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991729" w:rsidP="005A7F38">
            <w:r>
              <w:t xml:space="preserve">     </w:t>
            </w:r>
            <w:r w:rsidR="001C16CE">
              <w:t>0,3</w:t>
            </w:r>
            <w:r w:rsidR="00CA4477"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Pr="00CA4477" w:rsidRDefault="00CA4477" w:rsidP="005A7F38">
            <w:r>
              <w:rPr>
                <w:b/>
              </w:rPr>
              <w:t xml:space="preserve">        </w:t>
            </w:r>
            <w:r w:rsidR="001C16CE">
              <w:t>13,94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1C16CE" w:rsidP="005A7F38">
            <w:r>
              <w:t xml:space="preserve">       56</w:t>
            </w:r>
          </w:p>
        </w:tc>
      </w:tr>
    </w:tbl>
    <w:p w:rsidR="00697616" w:rsidRDefault="00697616" w:rsidP="0070227F"/>
    <w:p w:rsidR="0070227F" w:rsidRDefault="0070227F" w:rsidP="005863E8"/>
    <w:p w:rsidR="0070227F" w:rsidRDefault="0070227F" w:rsidP="005863E8"/>
    <w:p w:rsidR="0070227F" w:rsidRDefault="003934A4" w:rsidP="005863E8">
      <w:proofErr w:type="spellStart"/>
      <w:r>
        <w:t>Triečia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4 </w:t>
      </w:r>
      <w:proofErr w:type="spellStart"/>
      <w:r>
        <w:t>diena</w:t>
      </w:r>
      <w:proofErr w:type="spellEnd"/>
      <w:r>
        <w:t xml:space="preserve"> </w:t>
      </w:r>
    </w:p>
    <w:p w:rsidR="0070227F" w:rsidRDefault="0070227F" w:rsidP="005863E8"/>
    <w:p w:rsidR="0070227F" w:rsidRDefault="0070227F" w:rsidP="005863E8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1E1B05" w:rsidRDefault="001E1B05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1E1B05" w:rsidRDefault="001E1B05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B4373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CB4373"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B4373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2A6FD7" w:rsidP="005A7F38">
            <w:proofErr w:type="spellStart"/>
            <w:r>
              <w:t>Šviežių</w:t>
            </w:r>
            <w:proofErr w:type="spellEnd"/>
            <w:r>
              <w:t xml:space="preserve"> </w:t>
            </w:r>
            <w:proofErr w:type="spellStart"/>
            <w:r>
              <w:t>kopūstų</w:t>
            </w:r>
            <w:proofErr w:type="spellEnd"/>
            <w:r>
              <w:t xml:space="preserve"> </w:t>
            </w:r>
            <w:r w:rsidR="001C16CE">
              <w:t xml:space="preserve"> </w:t>
            </w:r>
            <w:proofErr w:type="spellStart"/>
            <w:r w:rsidR="001C16CE">
              <w:t>sriuba</w:t>
            </w:r>
            <w:proofErr w:type="spellEnd"/>
            <w:r w:rsidR="001C16CE">
              <w:t xml:space="preserve"> </w:t>
            </w:r>
            <w:r w:rsidR="001E1B05">
              <w:t>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2A6FD7">
              <w:t>6</w:t>
            </w:r>
            <w:r w:rsidR="001E1B05">
              <w:t xml:space="preserve"> </w:t>
            </w:r>
            <w:proofErr w:type="spellStart"/>
            <w:r w:rsidR="001E1B05">
              <w:t>Sr</w:t>
            </w:r>
            <w:proofErr w:type="spellEnd"/>
            <w:r w:rsidR="00697616">
              <w:t>/</w:t>
            </w:r>
            <w:r w:rsidR="002A6FD7">
              <w:t>13</w:t>
            </w:r>
            <w:r w:rsidR="003778D0"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F69F8" w:rsidP="005A7F38">
            <w:r>
              <w:t xml:space="preserve">      </w:t>
            </w:r>
            <w:r w:rsidR="00107CF0">
              <w:t>1</w:t>
            </w:r>
            <w:r w:rsidR="001E1B05"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F69F8" w:rsidP="005A7F38">
            <w:r>
              <w:t xml:space="preserve">    </w:t>
            </w:r>
            <w:r w:rsidR="002A6FD7">
              <w:t>1,15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F69F8" w:rsidP="005A7F38">
            <w:r>
              <w:t xml:space="preserve">    </w:t>
            </w:r>
            <w:r w:rsidR="001E1B05">
              <w:t>3</w:t>
            </w:r>
            <w:r w:rsidR="002A6FD7">
              <w:t>,18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2A6FD7">
              <w:t>5,13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2A6FD7">
              <w:t>48,45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1B05" w:rsidP="005A7F3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07CF0" w:rsidP="005A7F38">
            <w:r>
              <w:t xml:space="preserve">   </w:t>
            </w:r>
            <w:r w:rsidR="001E1B05">
              <w:t>1 Š</w:t>
            </w:r>
            <w:r w:rsidR="008E21B7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1B05" w:rsidP="005A7F38">
            <w:r>
              <w:t xml:space="preserve">      4</w:t>
            </w:r>
            <w:r w:rsidR="0070227F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107CF0">
              <w:t>2</w:t>
            </w:r>
            <w:r w:rsidR="001E1B05">
              <w:t>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1E1B05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1E1B05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1E1B05">
              <w:t>86,08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3778D0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Troškinys su mėsa ir ryžiais </w:t>
            </w:r>
            <w:r w:rsidR="001E1B05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07CF0" w:rsidP="005A7F38">
            <w:r>
              <w:rPr>
                <w:lang w:val="lt-LT"/>
              </w:rPr>
              <w:t xml:space="preserve">   </w:t>
            </w:r>
            <w:r w:rsidR="003778D0">
              <w:rPr>
                <w:lang w:val="lt-LT"/>
              </w:rPr>
              <w:t>3</w:t>
            </w:r>
            <w:r w:rsidR="00F53896">
              <w:rPr>
                <w:lang w:val="lt-LT"/>
              </w:rPr>
              <w:t xml:space="preserve"> A</w:t>
            </w:r>
            <w:r w:rsidR="003778D0">
              <w:rPr>
                <w:lang w:val="lt-LT"/>
              </w:rPr>
              <w:t>/161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17488B" w:rsidRDefault="0070227F" w:rsidP="005A7F38">
            <w:r>
              <w:rPr>
                <w:b/>
              </w:rPr>
              <w:t xml:space="preserve">      </w:t>
            </w:r>
            <w:r w:rsidR="0017488B">
              <w:t>75/</w:t>
            </w:r>
            <w:r w:rsidR="003778D0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3778D0">
              <w:t xml:space="preserve"> 22,50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</w:t>
            </w:r>
            <w:r w:rsidR="003778D0">
              <w:t>11,88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  </w:t>
            </w:r>
            <w:r w:rsidR="003778D0">
              <w:t>13,77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</w:t>
            </w:r>
            <w:r w:rsidR="0017488B">
              <w:t>18</w:t>
            </w:r>
            <w:r w:rsidR="003778D0">
              <w:t>1,38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778D0" w:rsidP="005A7F38">
            <w:proofErr w:type="spellStart"/>
            <w:r>
              <w:t>Agurkai</w:t>
            </w:r>
            <w:proofErr w:type="spellEnd"/>
            <w:r>
              <w:t xml:space="preserve"> 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pomidorai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17488B" w:rsidRDefault="003778D0" w:rsidP="005A7F38">
            <w:r>
              <w:rPr>
                <w:b/>
              </w:rPr>
              <w:t xml:space="preserve"> </w:t>
            </w:r>
            <w:r w:rsidR="0017488B">
              <w:rPr>
                <w:b/>
              </w:rPr>
              <w:t xml:space="preserve"> </w:t>
            </w:r>
            <w:r>
              <w:t xml:space="preserve">36-37 </w:t>
            </w:r>
            <w:r w:rsidR="0017488B">
              <w:t>S</w:t>
            </w:r>
            <w:r>
              <w:t>/94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3778D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778D0" w:rsidRDefault="0036616B" w:rsidP="005A7F38">
            <w:r>
              <w:rPr>
                <w:b/>
              </w:rPr>
              <w:t xml:space="preserve">    </w:t>
            </w:r>
            <w:r w:rsidR="003778D0">
              <w:t>0,80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3778D0">
              <w:t>0,20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   </w:t>
            </w:r>
            <w:r w:rsidR="0017488B">
              <w:t>2,</w:t>
            </w:r>
            <w:r w:rsidR="003778D0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C40D80" w:rsidRDefault="0070227F" w:rsidP="005A7F38">
            <w:r>
              <w:rPr>
                <w:b/>
              </w:rPr>
              <w:t xml:space="preserve">     </w:t>
            </w:r>
            <w:r w:rsidR="0017488B">
              <w:t>1</w:t>
            </w:r>
            <w:r w:rsidR="003778D0">
              <w:t>1,00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46B94" w:rsidP="005A7F38">
            <w:proofErr w:type="spellStart"/>
            <w:r>
              <w:t>Raugintas</w:t>
            </w:r>
            <w:proofErr w:type="spellEnd"/>
            <w:r>
              <w:t xml:space="preserve"> </w:t>
            </w:r>
            <w:proofErr w:type="spellStart"/>
            <w:r>
              <w:t>agurkas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2A6FD7" w:rsidRDefault="002A6FD7" w:rsidP="005A7F38">
            <w:r>
              <w:rPr>
                <w:b/>
              </w:rPr>
              <w:t xml:space="preserve">  </w:t>
            </w:r>
            <w:r>
              <w:t>23 S/80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  </w:t>
            </w:r>
            <w:r w:rsidR="00246B94">
              <w:t>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</w:t>
            </w:r>
            <w:r w:rsidR="00246B94">
              <w:t>0,18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</w:t>
            </w:r>
            <w:r>
              <w:t>0,</w:t>
            </w:r>
            <w:r w:rsidR="00246B94"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   </w:t>
            </w:r>
            <w:r w:rsidR="00246B94">
              <w:t>1,38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246B94" w:rsidRDefault="001C46F0" w:rsidP="005A7F38">
            <w:r>
              <w:rPr>
                <w:b/>
              </w:rPr>
              <w:t xml:space="preserve">    </w:t>
            </w:r>
            <w:r w:rsidR="00246B94">
              <w:rPr>
                <w:b/>
              </w:rPr>
              <w:t xml:space="preserve">  </w:t>
            </w:r>
            <w:r w:rsidR="00246B94">
              <w:t>6,60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778D0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778D0" w:rsidRDefault="0070227F" w:rsidP="005A7F38">
            <w:r>
              <w:rPr>
                <w:b/>
              </w:rPr>
              <w:t xml:space="preserve">      </w:t>
            </w:r>
            <w:r w:rsidR="003778D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778D0" w:rsidRDefault="0070227F" w:rsidP="005A7F38">
            <w:r>
              <w:rPr>
                <w:b/>
              </w:rPr>
              <w:t xml:space="preserve">     </w:t>
            </w:r>
            <w:r w:rsidR="003778D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</w:t>
            </w:r>
            <w:r w:rsidR="003778D0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778D0" w:rsidRDefault="0070227F" w:rsidP="005A7F38">
            <w:r>
              <w:rPr>
                <w:b/>
              </w:rPr>
              <w:t xml:space="preserve">       </w:t>
            </w:r>
            <w:r w:rsidR="003778D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 </w:t>
            </w:r>
            <w:r w:rsidR="003778D0">
              <w:t>56</w:t>
            </w:r>
          </w:p>
        </w:tc>
      </w:tr>
      <w:tr w:rsidR="00246B9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Pr="00246B94" w:rsidRDefault="00246B94" w:rsidP="005A7F38">
            <w:r>
              <w:t xml:space="preserve">     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pPr>
              <w:rPr>
                <w:b/>
              </w:rPr>
            </w:pPr>
            <w:r>
              <w:t xml:space="preserve">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C46F0" w:rsidP="005A7F38">
            <w:proofErr w:type="spellStart"/>
            <w:r>
              <w:t>Šviežių</w:t>
            </w:r>
            <w:proofErr w:type="spellEnd"/>
            <w:r>
              <w:t xml:space="preserve"> </w:t>
            </w:r>
            <w:proofErr w:type="spellStart"/>
            <w:r>
              <w:t>kopūstų</w:t>
            </w:r>
            <w:proofErr w:type="spellEnd"/>
            <w:r>
              <w:t xml:space="preserve"> </w:t>
            </w:r>
            <w:r w:rsidR="001C16CE">
              <w:t xml:space="preserve"> </w:t>
            </w:r>
            <w:proofErr w:type="spellStart"/>
            <w:r w:rsidR="001C16CE">
              <w:t>sriuba</w:t>
            </w:r>
            <w:proofErr w:type="spellEnd"/>
            <w:r w:rsidR="001C16CE">
              <w:t xml:space="preserve"> </w:t>
            </w:r>
            <w:r w:rsidR="00F53896">
              <w:t xml:space="preserve"> 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C46F0" w:rsidP="005A7F38">
            <w:r>
              <w:t xml:space="preserve">    </w:t>
            </w:r>
            <w:r w:rsidR="001C16CE">
              <w:t>6</w:t>
            </w:r>
            <w:r w:rsidR="00F53896">
              <w:t xml:space="preserve"> </w:t>
            </w:r>
            <w:proofErr w:type="spellStart"/>
            <w:r w:rsidR="00F53896">
              <w:t>Sr</w:t>
            </w:r>
            <w:proofErr w:type="spellEnd"/>
            <w:r w:rsidR="00697616">
              <w:t>/</w:t>
            </w:r>
            <w:r>
              <w:t>13</w:t>
            </w:r>
            <w:r w:rsidR="003778D0"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 w:rsidR="001C46F0">
              <w:t>1,15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3,</w:t>
            </w:r>
            <w:r w:rsidR="001C46F0"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 </w:t>
            </w:r>
            <w:r w:rsidR="001C46F0">
              <w:t>5,13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 </w:t>
            </w:r>
            <w:r w:rsidR="001C46F0">
              <w:t>48,45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proofErr w:type="spellStart"/>
            <w:r>
              <w:t>Viso</w:t>
            </w:r>
            <w:proofErr w:type="spellEnd"/>
            <w:r>
              <w:t xml:space="preserve"> </w:t>
            </w:r>
            <w:proofErr w:type="spellStart"/>
            <w:r>
              <w:t>grūdo</w:t>
            </w:r>
            <w:proofErr w:type="spellEnd"/>
            <w:r>
              <w:t xml:space="preserve"> </w:t>
            </w:r>
            <w:proofErr w:type="spellStart"/>
            <w:r>
              <w:t>ruginė</w:t>
            </w:r>
            <w:proofErr w:type="spellEnd"/>
            <w:r>
              <w:t xml:space="preserve"> </w:t>
            </w:r>
            <w:proofErr w:type="spellStart"/>
            <w:r>
              <w:t>duona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1 Š</w:t>
            </w:r>
            <w:r w:rsidR="008E21B7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 86,08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3778D0" w:rsidP="005A7F38">
            <w:proofErr w:type="spellStart"/>
            <w:r>
              <w:t>Troškintys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mėsa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ryžiais</w:t>
            </w:r>
            <w:proofErr w:type="spellEnd"/>
            <w:r>
              <w:t xml:space="preserve"> </w:t>
            </w:r>
            <w:r w:rsidR="00F53896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3778D0" w:rsidP="005A7F38">
            <w:r>
              <w:t xml:space="preserve">    3</w:t>
            </w:r>
            <w:r w:rsidR="00F53896">
              <w:t xml:space="preserve"> A</w:t>
            </w:r>
            <w:r>
              <w:t>/161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17488B" w:rsidRDefault="0017488B" w:rsidP="005A7F38">
            <w:r>
              <w:rPr>
                <w:b/>
              </w:rPr>
              <w:t xml:space="preserve">     </w:t>
            </w:r>
            <w:r w:rsidR="003778D0">
              <w:t>100/100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17488B" w:rsidRDefault="0017488B" w:rsidP="005A7F38">
            <w:r>
              <w:rPr>
                <w:b/>
              </w:rPr>
              <w:t xml:space="preserve">     </w:t>
            </w:r>
            <w:r w:rsidR="003778D0">
              <w:t>30,00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3778D0" w:rsidP="005A7F38">
            <w:r>
              <w:t xml:space="preserve">     18,85</w:t>
            </w:r>
            <w:r w:rsidR="0017488B"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17488B" w:rsidRDefault="0017488B" w:rsidP="005A7F38">
            <w:r>
              <w:rPr>
                <w:b/>
              </w:rPr>
              <w:t xml:space="preserve">       </w:t>
            </w:r>
            <w:r w:rsidR="003778D0">
              <w:t>27,55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7488B" w:rsidP="005A7F38">
            <w:r>
              <w:t xml:space="preserve">      </w:t>
            </w:r>
            <w:r w:rsidR="003778D0">
              <w:t>362,77</w:t>
            </w:r>
          </w:p>
        </w:tc>
      </w:tr>
      <w:tr w:rsidR="00F5389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778D0" w:rsidP="005A7F38">
            <w:proofErr w:type="spellStart"/>
            <w:r>
              <w:t>Agurkai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pomidorai</w:t>
            </w:r>
            <w:proofErr w:type="spellEnd"/>
            <w:r>
              <w:t xml:space="preserve">  </w:t>
            </w:r>
            <w:r w:rsidR="0017488B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778D0" w:rsidP="005A7F38">
            <w:r>
              <w:t xml:space="preserve">  36-37</w:t>
            </w:r>
            <w:r w:rsidR="0017488B">
              <w:t xml:space="preserve"> S</w:t>
            </w:r>
            <w:r>
              <w:t>/94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17488B" w:rsidRDefault="0017488B" w:rsidP="005A7F38">
            <w:r>
              <w:rPr>
                <w:b/>
              </w:rPr>
              <w:t xml:space="preserve">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17488B" w:rsidRDefault="0017488B" w:rsidP="005A7F38">
            <w:r>
              <w:rPr>
                <w:b/>
              </w:rPr>
              <w:t xml:space="preserve">     </w:t>
            </w:r>
            <w:r w:rsidR="003778D0">
              <w:t>0,80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778D0" w:rsidP="005A7F38">
            <w:r>
              <w:t xml:space="preserve">     0,2</w:t>
            </w:r>
            <w:r w:rsidR="0017488B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17488B" w:rsidRDefault="0017488B" w:rsidP="005A7F38">
            <w:r>
              <w:rPr>
                <w:b/>
              </w:rPr>
              <w:t xml:space="preserve">       </w:t>
            </w:r>
            <w:r w:rsidR="003778D0">
              <w:t>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17488B" w:rsidP="005A7F38">
            <w:r>
              <w:t xml:space="preserve">       </w:t>
            </w:r>
            <w:r w:rsidR="003778D0">
              <w:t>11,00</w:t>
            </w:r>
          </w:p>
        </w:tc>
      </w:tr>
      <w:tr w:rsidR="001C46F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246B94" w:rsidP="005A7F38">
            <w:proofErr w:type="spellStart"/>
            <w:r>
              <w:t>Raugintas</w:t>
            </w:r>
            <w:proofErr w:type="spellEnd"/>
            <w:r>
              <w:t xml:space="preserve"> </w:t>
            </w:r>
            <w:proofErr w:type="spellStart"/>
            <w:r>
              <w:t>agurkas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86636B" w:rsidP="005A7F38">
            <w:r>
              <w:t xml:space="preserve">   23s/80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246B94" w:rsidRDefault="0086636B" w:rsidP="005A7F38">
            <w:r>
              <w:rPr>
                <w:b/>
              </w:rPr>
              <w:t xml:space="preserve">     </w:t>
            </w:r>
            <w:r w:rsidR="00246B94">
              <w:t>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246B94" w:rsidRDefault="000A17E1" w:rsidP="005A7F38">
            <w:r>
              <w:rPr>
                <w:b/>
              </w:rPr>
              <w:t xml:space="preserve">     </w:t>
            </w:r>
            <w:r w:rsidR="00246B94">
              <w:t>0,24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0A17E1" w:rsidP="005A7F38">
            <w:r>
              <w:t xml:space="preserve">     0,</w:t>
            </w:r>
            <w:r w:rsidR="00246B94"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246B94" w:rsidRDefault="00246B94" w:rsidP="005A7F38">
            <w:r>
              <w:rPr>
                <w:b/>
              </w:rPr>
              <w:t xml:space="preserve">      </w:t>
            </w:r>
            <w:r w:rsidR="000A17E1">
              <w:rPr>
                <w:b/>
              </w:rPr>
              <w:t xml:space="preserve"> </w:t>
            </w:r>
            <w:r>
              <w:t>1,84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0A17E1" w:rsidP="005A7F38">
            <w:r>
              <w:t xml:space="preserve">       </w:t>
            </w:r>
            <w:r w:rsidR="00246B94">
              <w:t>8,80</w:t>
            </w:r>
          </w:p>
        </w:tc>
      </w:tr>
      <w:tr w:rsidR="00F5389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>
            <w:proofErr w:type="spellStart"/>
            <w:r>
              <w:t>Vanduo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F53896" w:rsidRDefault="00F53896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17488B" w:rsidP="005A7F38">
            <w:r>
              <w:t xml:space="preserve">     </w:t>
            </w:r>
            <w:r w:rsidR="00F53896"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F53896" w:rsidRDefault="00F53896" w:rsidP="005A7F38">
            <w:r>
              <w:rPr>
                <w:b/>
              </w:rPr>
              <w:t xml:space="preserve">       </w:t>
            </w: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>
            <w:r>
              <w:t xml:space="preserve">       0,00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</w:t>
            </w:r>
            <w:r w:rsidR="003778D0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 w:rsidR="003778D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7488B" w:rsidP="005A7F38">
            <w:r>
              <w:t xml:space="preserve">     </w:t>
            </w:r>
            <w:r w:rsidR="003778D0">
              <w:t>0,3</w:t>
            </w:r>
            <w:r w:rsidR="00F53896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 </w:t>
            </w:r>
            <w:r w:rsidR="003778D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  </w:t>
            </w:r>
            <w:r w:rsidR="003778D0">
              <w:t>56</w:t>
            </w:r>
          </w:p>
        </w:tc>
      </w:tr>
    </w:tbl>
    <w:p w:rsidR="0070227F" w:rsidRDefault="0070227F" w:rsidP="0070227F"/>
    <w:p w:rsidR="0070227F" w:rsidRDefault="0070227F" w:rsidP="0070227F"/>
    <w:p w:rsidR="00697616" w:rsidRDefault="00697616" w:rsidP="0070227F"/>
    <w:p w:rsidR="00697616" w:rsidRDefault="00697616" w:rsidP="0070227F"/>
    <w:p w:rsidR="00697616" w:rsidRDefault="00697616" w:rsidP="0070227F"/>
    <w:p w:rsidR="0070227F" w:rsidRDefault="00B87BDF" w:rsidP="0070227F">
      <w:proofErr w:type="spellStart"/>
      <w:r>
        <w:t>Triečia</w:t>
      </w:r>
      <w:proofErr w:type="spellEnd"/>
      <w:r>
        <w:t xml:space="preserve"> </w:t>
      </w:r>
      <w:proofErr w:type="spellStart"/>
      <w:r>
        <w:t>savaitė</w:t>
      </w:r>
      <w:proofErr w:type="spellEnd"/>
      <w:r>
        <w:t xml:space="preserve"> – 5 </w:t>
      </w:r>
      <w:proofErr w:type="spellStart"/>
      <w:r>
        <w:t>diena</w:t>
      </w:r>
      <w:proofErr w:type="spellEnd"/>
      <w:r>
        <w:t xml:space="preserve"> </w:t>
      </w:r>
    </w:p>
    <w:p w:rsidR="0070227F" w:rsidRDefault="0070227F" w:rsidP="0070227F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Rp</w:t>
            </w:r>
            <w:proofErr w:type="spellEnd"/>
            <w:r>
              <w:rPr>
                <w:b/>
              </w:rPr>
              <w:t>. Nr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Išeiga</w:t>
            </w:r>
            <w:proofErr w:type="spellEnd"/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Patiekalo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maistinė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Energinė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vertė</w:t>
            </w:r>
            <w:proofErr w:type="spellEnd"/>
            <w:r>
              <w:rPr>
                <w:b/>
              </w:rPr>
              <w:t>, kcal.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baltymai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riebalai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proofErr w:type="spellStart"/>
            <w:r>
              <w:rPr>
                <w:b/>
              </w:rPr>
              <w:t>angliavandeniai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42474F" w:rsidRDefault="0042474F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42474F" w:rsidRDefault="00F8051C" w:rsidP="005A7F38">
            <w:pPr>
              <w:rPr>
                <w:b/>
              </w:rPr>
            </w:pPr>
            <w:r>
              <w:t xml:space="preserve"> </w:t>
            </w:r>
            <w:r w:rsidR="0042474F">
              <w:t xml:space="preserve">                             </w:t>
            </w:r>
            <w:proofErr w:type="spellStart"/>
            <w:r w:rsidR="0042474F">
              <w:rPr>
                <w:b/>
              </w:rPr>
              <w:t>Pietūs</w:t>
            </w:r>
            <w:proofErr w:type="spellEnd"/>
            <w:r w:rsidR="0042474F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2474F" w:rsidP="005A7F38">
            <w:r>
              <w:t xml:space="preserve">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F6E50" w:rsidP="005A7F38">
            <w:proofErr w:type="spellStart"/>
            <w:r>
              <w:t>Pieniška</w:t>
            </w:r>
            <w:proofErr w:type="spellEnd"/>
            <w:r>
              <w:t xml:space="preserve">  </w:t>
            </w:r>
            <w:proofErr w:type="spellStart"/>
            <w:r>
              <w:t>grikių</w:t>
            </w:r>
            <w:proofErr w:type="spellEnd"/>
            <w:r>
              <w:t xml:space="preserve"> </w:t>
            </w:r>
            <w:r w:rsidR="0042474F">
              <w:t xml:space="preserve"> </w:t>
            </w:r>
            <w:proofErr w:type="spellStart"/>
            <w:r w:rsidR="0042474F">
              <w:t>kruopų</w:t>
            </w:r>
            <w:proofErr w:type="spellEnd"/>
            <w:r w:rsidR="0042474F">
              <w:t xml:space="preserve"> </w:t>
            </w:r>
            <w:proofErr w:type="spellStart"/>
            <w:r w:rsidR="0042474F">
              <w:t>sriuba</w:t>
            </w:r>
            <w:proofErr w:type="spellEnd"/>
            <w:r w:rsidR="0042474F">
              <w:t xml:space="preserve"> </w:t>
            </w:r>
            <w:r w:rsidR="00916806">
              <w:t xml:space="preserve"> </w:t>
            </w:r>
            <w:r w:rsidR="00F8051C">
              <w:t xml:space="preserve"> </w:t>
            </w:r>
            <w:r w:rsidR="00916806">
              <w:t xml:space="preserve">  </w:t>
            </w:r>
            <w:r w:rsidR="0070227F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</w:t>
            </w:r>
            <w:r w:rsidR="005E1456">
              <w:t xml:space="preserve"> </w:t>
            </w:r>
            <w:r w:rsidR="0042474F">
              <w:t xml:space="preserve">26 </w:t>
            </w:r>
            <w:proofErr w:type="spellStart"/>
            <w:r w:rsidR="0042474F">
              <w:t>Sr</w:t>
            </w:r>
            <w:proofErr w:type="spellEnd"/>
            <w:r w:rsidR="00697616">
              <w:t>/150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2474F" w:rsidP="005A7F38">
            <w:r>
              <w:t xml:space="preserve">      15</w:t>
            </w:r>
            <w:r w:rsidR="0070227F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</w:t>
            </w:r>
            <w:r w:rsidR="0042474F">
              <w:t>4,14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</w:t>
            </w:r>
            <w:r w:rsidR="0042474F">
              <w:t>4,74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   </w:t>
            </w:r>
            <w:r w:rsidR="0042474F">
              <w:t>12,54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</w:t>
            </w:r>
            <w:r w:rsidR="00A051E2">
              <w:t xml:space="preserve"> </w:t>
            </w:r>
            <w:r w:rsidR="0042474F">
              <w:t>108,06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311DC7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Žuvies maltinis </w:t>
            </w:r>
            <w:r w:rsidR="005E1456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 w:rsidRPr="00B9718B">
              <w:rPr>
                <w:lang w:val="lt-LT"/>
              </w:rPr>
              <w:t xml:space="preserve">   </w:t>
            </w:r>
            <w:r w:rsidR="005E1456">
              <w:rPr>
                <w:lang w:val="lt-LT"/>
              </w:rPr>
              <w:t xml:space="preserve"> </w:t>
            </w:r>
            <w:r w:rsidR="00311DC7">
              <w:rPr>
                <w:lang w:val="lt-LT"/>
              </w:rPr>
              <w:t>43 Ž/201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246B94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A051E2">
              <w:t>1</w:t>
            </w:r>
            <w:r w:rsidR="00246B94">
              <w:t>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72283" w:rsidP="005A7F38">
            <w:r>
              <w:t xml:space="preserve">    </w:t>
            </w:r>
            <w:r w:rsidR="00246B94">
              <w:t>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311DC7">
              <w:t>1</w:t>
            </w:r>
            <w:r w:rsidR="00246B94">
              <w:t>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72283" w:rsidP="005A7F38">
            <w:r>
              <w:t xml:space="preserve">     </w:t>
            </w:r>
            <w:r w:rsidR="00246B94">
              <w:t>232,44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3B675F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Biri  perlinių  kruopų   košė </w:t>
            </w:r>
            <w:r w:rsidR="005E1456">
              <w:rPr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11141" w:rsidRDefault="00311DC7" w:rsidP="005A7F38">
            <w:r>
              <w:rPr>
                <w:lang w:val="lt-LT"/>
              </w:rPr>
              <w:t xml:space="preserve">  </w:t>
            </w:r>
            <w:r w:rsidR="005E1456">
              <w:rPr>
                <w:lang w:val="lt-LT"/>
              </w:rPr>
              <w:t xml:space="preserve"> 3 Ga</w:t>
            </w:r>
            <w:r>
              <w:rPr>
                <w:lang w:val="lt-LT"/>
              </w:rPr>
              <w:t>r/</w:t>
            </w:r>
            <w:r w:rsidR="00F5296B">
              <w:rPr>
                <w:lang w:val="lt-LT"/>
              </w:rPr>
              <w:t>321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E1456" w:rsidP="005A7F38">
            <w:r>
              <w:t xml:space="preserve">      </w:t>
            </w:r>
            <w:r w:rsidR="00246B94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A051E2" w:rsidRDefault="0070227F" w:rsidP="005A7F38">
            <w:r>
              <w:rPr>
                <w:b/>
              </w:rPr>
              <w:t xml:space="preserve">    </w:t>
            </w:r>
            <w:r w:rsidR="00246B94"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</w:t>
            </w:r>
            <w:r w:rsidR="0096654D">
              <w:t xml:space="preserve">  </w:t>
            </w:r>
            <w:r w:rsidR="00246B94">
              <w:t>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A051E2">
              <w:t>1</w:t>
            </w:r>
            <w:r w:rsidR="00246B94">
              <w:t>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246B94">
              <w:t>108,63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E1456" w:rsidP="005A7F38">
            <w:proofErr w:type="spellStart"/>
            <w:r>
              <w:t>Brokolių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agurkais</w:t>
            </w:r>
            <w:proofErr w:type="spellEnd"/>
            <w:r>
              <w:t xml:space="preserve"> </w:t>
            </w:r>
            <w:r w:rsidR="00916806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E1456" w:rsidRDefault="005E1456" w:rsidP="005A7F38">
            <w:r>
              <w:rPr>
                <w:b/>
              </w:rPr>
              <w:t xml:space="preserve">    </w:t>
            </w:r>
            <w:r>
              <w:t>49 S</w:t>
            </w:r>
            <w:r w:rsidR="00311DC7">
              <w:t>/106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5E1456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5E1456">
              <w:t>3,05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5E1456">
              <w:t>10,91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   </w:t>
            </w:r>
            <w:r w:rsidR="005E1456">
              <w:t>4,89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C40D80" w:rsidRDefault="0070227F" w:rsidP="005A7F38">
            <w:r>
              <w:rPr>
                <w:b/>
              </w:rPr>
              <w:t xml:space="preserve">     </w:t>
            </w:r>
            <w:r w:rsidR="005E1456">
              <w:t>123,96</w:t>
            </w:r>
          </w:p>
        </w:tc>
      </w:tr>
      <w:tr w:rsidR="001C46F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246B94" w:rsidP="005A7F38">
            <w:proofErr w:type="spellStart"/>
            <w:r>
              <w:t>Obuolių</w:t>
            </w:r>
            <w:proofErr w:type="spellEnd"/>
            <w:r>
              <w:t xml:space="preserve"> , </w:t>
            </w:r>
            <w:proofErr w:type="spellStart"/>
            <w:r>
              <w:t>kukurūzų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Pr="00246B94" w:rsidRDefault="00246B94" w:rsidP="005A7F38">
            <w:r>
              <w:rPr>
                <w:b/>
              </w:rPr>
              <w:t xml:space="preserve">    </w:t>
            </w:r>
            <w:r>
              <w:t>27 S/84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F5296B" w:rsidRDefault="00246B94" w:rsidP="005A7F38">
            <w:r>
              <w:rPr>
                <w:b/>
              </w:rPr>
              <w:t xml:space="preserve">      </w:t>
            </w:r>
            <w:r w:rsidR="00F5296B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Pr="00F5296B" w:rsidRDefault="00F5296B" w:rsidP="005A7F38">
            <w:r>
              <w:rPr>
                <w:b/>
              </w:rPr>
              <w:t xml:space="preserve">    </w:t>
            </w:r>
            <w:r>
              <w:t>0,77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Pr="00F5296B" w:rsidRDefault="00F5296B" w:rsidP="005A7F38">
            <w:r>
              <w:rPr>
                <w:b/>
              </w:rPr>
              <w:t xml:space="preserve">     </w:t>
            </w:r>
            <w:r>
              <w:t>5,40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Pr="00F5296B" w:rsidRDefault="00F5296B" w:rsidP="005A7F38">
            <w:r>
              <w:rPr>
                <w:b/>
              </w:rPr>
              <w:t xml:space="preserve">       </w:t>
            </w:r>
            <w:r>
              <w:t>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Pr="00F5296B" w:rsidRDefault="00F5296B" w:rsidP="005A7F38">
            <w:r>
              <w:rPr>
                <w:b/>
              </w:rPr>
              <w:t xml:space="preserve">      </w:t>
            </w:r>
            <w:r>
              <w:t>56,02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11DC7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11DC7" w:rsidRDefault="0070227F" w:rsidP="005A7F38">
            <w:r>
              <w:rPr>
                <w:b/>
              </w:rPr>
              <w:t xml:space="preserve">      </w:t>
            </w:r>
            <w:r w:rsidR="00311DC7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11DC7" w:rsidRDefault="0070227F" w:rsidP="005A7F38">
            <w:r>
              <w:rPr>
                <w:b/>
              </w:rPr>
              <w:t xml:space="preserve">    </w:t>
            </w:r>
            <w:r w:rsidR="00311DC7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6616B" w:rsidP="005A7F38">
            <w:r>
              <w:t xml:space="preserve"> </w:t>
            </w:r>
            <w:r w:rsidR="00311DC7">
              <w:t xml:space="preserve">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11DC7" w:rsidRDefault="0070227F" w:rsidP="005A7F38">
            <w:r>
              <w:rPr>
                <w:b/>
              </w:rPr>
              <w:t xml:space="preserve">       </w:t>
            </w:r>
            <w:r w:rsidR="00311DC7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6616B" w:rsidP="005A7F38">
            <w:r>
              <w:t xml:space="preserve">     </w:t>
            </w:r>
            <w:r w:rsidR="00311DC7">
              <w:t>56</w:t>
            </w:r>
          </w:p>
        </w:tc>
      </w:tr>
      <w:tr w:rsidR="00246B9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roofErr w:type="spellStart"/>
            <w:r>
              <w:t>Pienas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Pr="00246B94" w:rsidRDefault="00246B94" w:rsidP="005A7F38">
            <w:r>
              <w:rPr>
                <w:b/>
              </w:rPr>
              <w:t xml:space="preserve">     </w:t>
            </w:r>
            <w:r>
              <w:t xml:space="preserve"> 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94" w:rsidRDefault="00246B94" w:rsidP="005A7F38"/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11 – 18 </w:t>
            </w:r>
            <w:proofErr w:type="spellStart"/>
            <w:r>
              <w:rPr>
                <w:b/>
              </w:rPr>
              <w:t>metų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pPr>
              <w:rPr>
                <w:b/>
              </w:rPr>
            </w:pPr>
            <w:r>
              <w:t xml:space="preserve">                              </w:t>
            </w:r>
            <w:proofErr w:type="spellStart"/>
            <w:r>
              <w:rPr>
                <w:b/>
              </w:rPr>
              <w:t>Pietūs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proofErr w:type="spellStart"/>
            <w:r>
              <w:t>Pieniška</w:t>
            </w:r>
            <w:proofErr w:type="spellEnd"/>
            <w:r>
              <w:t xml:space="preserve"> </w:t>
            </w:r>
            <w:proofErr w:type="spellStart"/>
            <w:r>
              <w:t>grikių</w:t>
            </w:r>
            <w:proofErr w:type="spellEnd"/>
            <w:r>
              <w:t xml:space="preserve"> </w:t>
            </w:r>
            <w:proofErr w:type="spellStart"/>
            <w:r>
              <w:t>kruopų</w:t>
            </w:r>
            <w:proofErr w:type="spellEnd"/>
            <w:r>
              <w:t xml:space="preserve"> </w:t>
            </w:r>
            <w:proofErr w:type="spellStart"/>
            <w:r>
              <w:t>sriuba</w:t>
            </w:r>
            <w:proofErr w:type="spellEnd"/>
            <w: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697616" w:rsidP="005A7F38">
            <w:r>
              <w:t xml:space="preserve">    </w:t>
            </w:r>
            <w:r w:rsidR="005E1456">
              <w:t xml:space="preserve">26 </w:t>
            </w:r>
            <w:proofErr w:type="spellStart"/>
            <w:r w:rsidR="005E1456">
              <w:t>Sr</w:t>
            </w:r>
            <w:proofErr w:type="spellEnd"/>
            <w:r>
              <w:t>/150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4,14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4,74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  </w:t>
            </w:r>
            <w:r>
              <w:t>12,54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108,06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311DC7" w:rsidP="00311DC7">
            <w:proofErr w:type="spellStart"/>
            <w:r>
              <w:t>Žuvies</w:t>
            </w:r>
            <w:proofErr w:type="spellEnd"/>
            <w:r>
              <w:t xml:space="preserve"> </w:t>
            </w:r>
            <w:proofErr w:type="spellStart"/>
            <w:r>
              <w:t>maltinis</w:t>
            </w:r>
            <w:proofErr w:type="spellEnd"/>
            <w:r>
              <w:t xml:space="preserve"> </w:t>
            </w:r>
            <w:r w:rsidR="005E1456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</w:t>
            </w:r>
            <w:r w:rsidR="00311DC7">
              <w:t>43 Ž/201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 w:rsidR="00311DC7">
              <w:t>17,43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311DC7">
              <w:t>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  </w:t>
            </w:r>
            <w:r w:rsidR="00311DC7">
              <w:t>17,65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311DC7">
              <w:t>232,44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F5296B" w:rsidP="005A7F38">
            <w:proofErr w:type="spellStart"/>
            <w:r>
              <w:t>Biri</w:t>
            </w:r>
            <w:proofErr w:type="spellEnd"/>
            <w:r>
              <w:t xml:space="preserve"> </w:t>
            </w:r>
            <w:proofErr w:type="spellStart"/>
            <w:r>
              <w:t>perlinių</w:t>
            </w:r>
            <w:proofErr w:type="spellEnd"/>
            <w:r>
              <w:t xml:space="preserve">  </w:t>
            </w:r>
            <w:proofErr w:type="spellStart"/>
            <w:r>
              <w:t>kruopų</w:t>
            </w:r>
            <w:proofErr w:type="spellEnd"/>
            <w:r>
              <w:t xml:space="preserve">  </w:t>
            </w:r>
            <w:proofErr w:type="spellStart"/>
            <w:r>
              <w:t>košė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311DC7" w:rsidP="005A7F38">
            <w:r>
              <w:t xml:space="preserve">   </w:t>
            </w:r>
            <w:r w:rsidR="005E1456">
              <w:t>3 Gar</w:t>
            </w:r>
            <w:r>
              <w:t>/</w:t>
            </w:r>
            <w:r w:rsidR="00F5296B">
              <w:t>321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5E1456" w:rsidP="005A7F38">
            <w:r>
              <w:rPr>
                <w:b/>
              </w:rPr>
              <w:t xml:space="preserve">      </w:t>
            </w:r>
            <w:r w:rsidR="00F5296B"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  </w:t>
            </w:r>
            <w:r>
              <w:t>16,47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108,63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proofErr w:type="spellStart"/>
            <w:r>
              <w:t>Brokolių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agurkais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49 S</w:t>
            </w:r>
            <w:r w:rsidR="00311DC7">
              <w:t>/106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>
              <w:t>4,05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14,54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  </w:t>
            </w:r>
            <w:r>
              <w:t>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165,27</w:t>
            </w:r>
          </w:p>
        </w:tc>
      </w:tr>
      <w:tr w:rsidR="001C46F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246B94" w:rsidP="005A7F38">
            <w:proofErr w:type="spellStart"/>
            <w:r>
              <w:t>Obuolių</w:t>
            </w:r>
            <w:proofErr w:type="spellEnd"/>
            <w:r>
              <w:t xml:space="preserve"> , </w:t>
            </w:r>
            <w:proofErr w:type="spellStart"/>
            <w:r>
              <w:t>kukurūzų</w:t>
            </w:r>
            <w:proofErr w:type="spellEnd"/>
            <w:r>
              <w:t xml:space="preserve"> </w:t>
            </w:r>
            <w:proofErr w:type="spellStart"/>
            <w:r>
              <w:t>salotos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246B94" w:rsidP="005A7F38">
            <w:r>
              <w:t xml:space="preserve">     27S/84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246B94" w:rsidRDefault="00246B94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246B94" w:rsidRDefault="00246B94" w:rsidP="005A7F38">
            <w:r>
              <w:rPr>
                <w:b/>
              </w:rPr>
              <w:t xml:space="preserve">      </w:t>
            </w:r>
            <w:r w:rsidR="00F5296B">
              <w:t>1,08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F5296B" w:rsidP="005A7F38">
            <w:r>
              <w:t xml:space="preserve">      9,70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Pr="00F5296B" w:rsidRDefault="00F5296B" w:rsidP="005A7F38">
            <w:r>
              <w:rPr>
                <w:b/>
              </w:rPr>
              <w:t xml:space="preserve">     </w:t>
            </w:r>
            <w:r>
              <w:t xml:space="preserve">   10,05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F5296B" w:rsidP="005A7F38">
            <w:r>
              <w:t xml:space="preserve">     127,27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proofErr w:type="spellStart"/>
            <w:r>
              <w:t>Sultys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5E1456"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5E1456">
              <w:t>88,00</w:t>
            </w:r>
          </w:p>
        </w:tc>
      </w:tr>
      <w:tr w:rsidR="00A051E2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A051E2" w:rsidP="005A7F38">
            <w:proofErr w:type="spellStart"/>
            <w:r>
              <w:t>Vaisiai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A051E2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Pr="00A051E2" w:rsidRDefault="00A051E2" w:rsidP="005A7F38">
            <w:r>
              <w:rPr>
                <w:b/>
              </w:rPr>
              <w:t xml:space="preserve">      </w:t>
            </w:r>
            <w:r w:rsidR="00311DC7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Pr="00A051E2" w:rsidRDefault="00A051E2" w:rsidP="005A7F38">
            <w:r>
              <w:rPr>
                <w:b/>
              </w:rPr>
              <w:t xml:space="preserve">      </w:t>
            </w:r>
            <w:r w:rsidR="00311DC7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A051E2" w:rsidP="005A7F38">
            <w:r>
              <w:t xml:space="preserve">    </w:t>
            </w:r>
            <w:r w:rsidR="00311DC7">
              <w:t xml:space="preserve"> 0,3</w:t>
            </w:r>
            <w: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Pr="00A051E2" w:rsidRDefault="00A051E2" w:rsidP="005A7F38">
            <w:r>
              <w:rPr>
                <w:b/>
              </w:rPr>
              <w:t xml:space="preserve">        </w:t>
            </w:r>
            <w:r w:rsidR="00311DC7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311DC7" w:rsidP="005A7F38">
            <w:r>
              <w:t xml:space="preserve">     56</w:t>
            </w:r>
          </w:p>
        </w:tc>
      </w:tr>
    </w:tbl>
    <w:p w:rsidR="0070227F" w:rsidRDefault="0070227F" w:rsidP="0070227F"/>
    <w:p w:rsidR="0070227F" w:rsidRDefault="0070227F" w:rsidP="0070227F"/>
    <w:p w:rsidR="0070227F" w:rsidRDefault="0070227F" w:rsidP="0070227F"/>
    <w:p w:rsidR="0070227F" w:rsidRDefault="0070227F" w:rsidP="0070227F"/>
    <w:p w:rsidR="0070227F" w:rsidRPr="005863E8" w:rsidRDefault="0070227F" w:rsidP="005863E8"/>
    <w:sectPr w:rsidR="0070227F" w:rsidRPr="005863E8" w:rsidSect="00586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539" w:bottom="180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85" w:rsidRDefault="00D26085" w:rsidP="009E70CE">
      <w:r>
        <w:separator/>
      </w:r>
    </w:p>
  </w:endnote>
  <w:endnote w:type="continuationSeparator" w:id="0">
    <w:p w:rsidR="00D26085" w:rsidRDefault="00D26085" w:rsidP="009E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CB" w:rsidRDefault="002825CB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CB" w:rsidRDefault="002825CB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CB" w:rsidRDefault="002825C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85" w:rsidRDefault="00D26085" w:rsidP="009E70CE">
      <w:r>
        <w:separator/>
      </w:r>
    </w:p>
  </w:footnote>
  <w:footnote w:type="continuationSeparator" w:id="0">
    <w:p w:rsidR="00D26085" w:rsidRDefault="00D26085" w:rsidP="009E7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CB" w:rsidRDefault="002825C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CB" w:rsidRDefault="002825CB">
    <w:pPr>
      <w:pStyle w:val="Antrats"/>
    </w:pPr>
  </w:p>
  <w:p w:rsidR="002825CB" w:rsidRDefault="002825C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CB" w:rsidRDefault="002825C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88"/>
    <w:rsid w:val="00001D44"/>
    <w:rsid w:val="00012360"/>
    <w:rsid w:val="00026669"/>
    <w:rsid w:val="00032308"/>
    <w:rsid w:val="0003534C"/>
    <w:rsid w:val="000371BB"/>
    <w:rsid w:val="000443C7"/>
    <w:rsid w:val="00052716"/>
    <w:rsid w:val="00071EB3"/>
    <w:rsid w:val="00073B9D"/>
    <w:rsid w:val="000915D3"/>
    <w:rsid w:val="000A17E1"/>
    <w:rsid w:val="000A2A28"/>
    <w:rsid w:val="000A3CEE"/>
    <w:rsid w:val="000B2CCA"/>
    <w:rsid w:val="000B45B9"/>
    <w:rsid w:val="000B4945"/>
    <w:rsid w:val="000D6FE2"/>
    <w:rsid w:val="000E39ED"/>
    <w:rsid w:val="000E418E"/>
    <w:rsid w:val="00101842"/>
    <w:rsid w:val="00101A43"/>
    <w:rsid w:val="00101A8E"/>
    <w:rsid w:val="00105C04"/>
    <w:rsid w:val="00107CF0"/>
    <w:rsid w:val="00112D8A"/>
    <w:rsid w:val="00136C0E"/>
    <w:rsid w:val="001427C3"/>
    <w:rsid w:val="001555E5"/>
    <w:rsid w:val="001563D5"/>
    <w:rsid w:val="00157D9F"/>
    <w:rsid w:val="0017488B"/>
    <w:rsid w:val="001751D2"/>
    <w:rsid w:val="00182A20"/>
    <w:rsid w:val="00184076"/>
    <w:rsid w:val="00190624"/>
    <w:rsid w:val="0019448C"/>
    <w:rsid w:val="00197FE4"/>
    <w:rsid w:val="001A0529"/>
    <w:rsid w:val="001A2479"/>
    <w:rsid w:val="001A6963"/>
    <w:rsid w:val="001B0AE9"/>
    <w:rsid w:val="001B12BE"/>
    <w:rsid w:val="001C16CE"/>
    <w:rsid w:val="001C46F0"/>
    <w:rsid w:val="001D5207"/>
    <w:rsid w:val="001E1B05"/>
    <w:rsid w:val="001E2A46"/>
    <w:rsid w:val="002015AF"/>
    <w:rsid w:val="00206DF8"/>
    <w:rsid w:val="00216D68"/>
    <w:rsid w:val="00221799"/>
    <w:rsid w:val="00227241"/>
    <w:rsid w:val="00230F85"/>
    <w:rsid w:val="00232A35"/>
    <w:rsid w:val="00236413"/>
    <w:rsid w:val="0024393D"/>
    <w:rsid w:val="002446B5"/>
    <w:rsid w:val="00245464"/>
    <w:rsid w:val="00246B94"/>
    <w:rsid w:val="00247B5A"/>
    <w:rsid w:val="00253F12"/>
    <w:rsid w:val="00254540"/>
    <w:rsid w:val="00264834"/>
    <w:rsid w:val="002656EF"/>
    <w:rsid w:val="00266465"/>
    <w:rsid w:val="002768C7"/>
    <w:rsid w:val="002825CB"/>
    <w:rsid w:val="00285507"/>
    <w:rsid w:val="00295F42"/>
    <w:rsid w:val="002A0A04"/>
    <w:rsid w:val="002A6526"/>
    <w:rsid w:val="002A6FD7"/>
    <w:rsid w:val="002B0838"/>
    <w:rsid w:val="002B0963"/>
    <w:rsid w:val="002B1E0C"/>
    <w:rsid w:val="002B2E41"/>
    <w:rsid w:val="002E43B9"/>
    <w:rsid w:val="00302167"/>
    <w:rsid w:val="00311DC7"/>
    <w:rsid w:val="003321A3"/>
    <w:rsid w:val="00345CB7"/>
    <w:rsid w:val="00350374"/>
    <w:rsid w:val="00350DE6"/>
    <w:rsid w:val="0036616B"/>
    <w:rsid w:val="00370AAE"/>
    <w:rsid w:val="003733BB"/>
    <w:rsid w:val="003778D0"/>
    <w:rsid w:val="00381B1F"/>
    <w:rsid w:val="00383BA9"/>
    <w:rsid w:val="003934A4"/>
    <w:rsid w:val="00393E66"/>
    <w:rsid w:val="003946E9"/>
    <w:rsid w:val="00394D02"/>
    <w:rsid w:val="003A3B70"/>
    <w:rsid w:val="003A6296"/>
    <w:rsid w:val="003B41A8"/>
    <w:rsid w:val="003B675F"/>
    <w:rsid w:val="003B6AB4"/>
    <w:rsid w:val="003C2ED9"/>
    <w:rsid w:val="003C4EDD"/>
    <w:rsid w:val="003C6D62"/>
    <w:rsid w:val="003D4589"/>
    <w:rsid w:val="003D4F53"/>
    <w:rsid w:val="003D5B11"/>
    <w:rsid w:val="003E1542"/>
    <w:rsid w:val="003E4997"/>
    <w:rsid w:val="003F74C9"/>
    <w:rsid w:val="00405AC6"/>
    <w:rsid w:val="004125E2"/>
    <w:rsid w:val="004208CD"/>
    <w:rsid w:val="0042219E"/>
    <w:rsid w:val="004246BB"/>
    <w:rsid w:val="0042474F"/>
    <w:rsid w:val="004265C2"/>
    <w:rsid w:val="00437062"/>
    <w:rsid w:val="0044415C"/>
    <w:rsid w:val="004445EA"/>
    <w:rsid w:val="00456FA0"/>
    <w:rsid w:val="00460642"/>
    <w:rsid w:val="004616AE"/>
    <w:rsid w:val="0047413D"/>
    <w:rsid w:val="00477DC6"/>
    <w:rsid w:val="00491536"/>
    <w:rsid w:val="00491AEA"/>
    <w:rsid w:val="00496AF1"/>
    <w:rsid w:val="004A3736"/>
    <w:rsid w:val="004B4D25"/>
    <w:rsid w:val="004D1E8D"/>
    <w:rsid w:val="004D2338"/>
    <w:rsid w:val="004D627E"/>
    <w:rsid w:val="004E68D4"/>
    <w:rsid w:val="004F40F3"/>
    <w:rsid w:val="00501CA6"/>
    <w:rsid w:val="00502EDE"/>
    <w:rsid w:val="005061DB"/>
    <w:rsid w:val="00513124"/>
    <w:rsid w:val="00515B51"/>
    <w:rsid w:val="00523EBF"/>
    <w:rsid w:val="005413D3"/>
    <w:rsid w:val="00544D3D"/>
    <w:rsid w:val="00552914"/>
    <w:rsid w:val="00556AA7"/>
    <w:rsid w:val="00561634"/>
    <w:rsid w:val="00562BD9"/>
    <w:rsid w:val="00563D11"/>
    <w:rsid w:val="00564B9B"/>
    <w:rsid w:val="00575C05"/>
    <w:rsid w:val="005863E8"/>
    <w:rsid w:val="0059339F"/>
    <w:rsid w:val="005A0843"/>
    <w:rsid w:val="005A0B42"/>
    <w:rsid w:val="005A32DA"/>
    <w:rsid w:val="005A4AF3"/>
    <w:rsid w:val="005A7F38"/>
    <w:rsid w:val="005B1F70"/>
    <w:rsid w:val="005C5683"/>
    <w:rsid w:val="005E0030"/>
    <w:rsid w:val="005E1456"/>
    <w:rsid w:val="005E1578"/>
    <w:rsid w:val="005E254D"/>
    <w:rsid w:val="005F59D8"/>
    <w:rsid w:val="00600CBF"/>
    <w:rsid w:val="00605507"/>
    <w:rsid w:val="0061381A"/>
    <w:rsid w:val="006262FE"/>
    <w:rsid w:val="00633189"/>
    <w:rsid w:val="006361CB"/>
    <w:rsid w:val="00637C2C"/>
    <w:rsid w:val="00641776"/>
    <w:rsid w:val="006418B0"/>
    <w:rsid w:val="0065219F"/>
    <w:rsid w:val="00652AD4"/>
    <w:rsid w:val="00657CAA"/>
    <w:rsid w:val="0066115B"/>
    <w:rsid w:val="00666106"/>
    <w:rsid w:val="00666C43"/>
    <w:rsid w:val="006670D1"/>
    <w:rsid w:val="00667FED"/>
    <w:rsid w:val="00672919"/>
    <w:rsid w:val="00675372"/>
    <w:rsid w:val="00677319"/>
    <w:rsid w:val="00680439"/>
    <w:rsid w:val="00680B61"/>
    <w:rsid w:val="00691764"/>
    <w:rsid w:val="0069399B"/>
    <w:rsid w:val="00697278"/>
    <w:rsid w:val="00697616"/>
    <w:rsid w:val="006B1A16"/>
    <w:rsid w:val="006B35AD"/>
    <w:rsid w:val="006B37B9"/>
    <w:rsid w:val="006C17B5"/>
    <w:rsid w:val="006D7F28"/>
    <w:rsid w:val="006E4C1B"/>
    <w:rsid w:val="006E5EAB"/>
    <w:rsid w:val="006E66BF"/>
    <w:rsid w:val="006F71C8"/>
    <w:rsid w:val="00702014"/>
    <w:rsid w:val="0070227F"/>
    <w:rsid w:val="007022A9"/>
    <w:rsid w:val="00710720"/>
    <w:rsid w:val="00714D5E"/>
    <w:rsid w:val="0072403C"/>
    <w:rsid w:val="007324AA"/>
    <w:rsid w:val="00743D55"/>
    <w:rsid w:val="007512F2"/>
    <w:rsid w:val="00766308"/>
    <w:rsid w:val="007741E3"/>
    <w:rsid w:val="0077768F"/>
    <w:rsid w:val="00785F47"/>
    <w:rsid w:val="007870A7"/>
    <w:rsid w:val="0079218C"/>
    <w:rsid w:val="00795BCA"/>
    <w:rsid w:val="007A5E0B"/>
    <w:rsid w:val="007C157F"/>
    <w:rsid w:val="007C2206"/>
    <w:rsid w:val="007C60D8"/>
    <w:rsid w:val="007D4B9E"/>
    <w:rsid w:val="007E0B6A"/>
    <w:rsid w:val="007E5A51"/>
    <w:rsid w:val="007E5F04"/>
    <w:rsid w:val="007F3DF5"/>
    <w:rsid w:val="00805C79"/>
    <w:rsid w:val="008156B9"/>
    <w:rsid w:val="00820F29"/>
    <w:rsid w:val="008235F7"/>
    <w:rsid w:val="008402A0"/>
    <w:rsid w:val="00841C2D"/>
    <w:rsid w:val="0084229E"/>
    <w:rsid w:val="00854566"/>
    <w:rsid w:val="00855B02"/>
    <w:rsid w:val="008567EB"/>
    <w:rsid w:val="0086636B"/>
    <w:rsid w:val="00885622"/>
    <w:rsid w:val="008914B0"/>
    <w:rsid w:val="008A4750"/>
    <w:rsid w:val="008B1268"/>
    <w:rsid w:val="008C127B"/>
    <w:rsid w:val="008C4B4B"/>
    <w:rsid w:val="008C75BD"/>
    <w:rsid w:val="008D0873"/>
    <w:rsid w:val="008D199E"/>
    <w:rsid w:val="008D2987"/>
    <w:rsid w:val="008D3706"/>
    <w:rsid w:val="008E21B7"/>
    <w:rsid w:val="008E5E6D"/>
    <w:rsid w:val="008F0865"/>
    <w:rsid w:val="008F5010"/>
    <w:rsid w:val="008F5B7A"/>
    <w:rsid w:val="008F69F8"/>
    <w:rsid w:val="008F7F0B"/>
    <w:rsid w:val="0091218B"/>
    <w:rsid w:val="00912B37"/>
    <w:rsid w:val="00916806"/>
    <w:rsid w:val="00916C5B"/>
    <w:rsid w:val="00932D9E"/>
    <w:rsid w:val="0094406C"/>
    <w:rsid w:val="00945A0A"/>
    <w:rsid w:val="00946677"/>
    <w:rsid w:val="00956CE3"/>
    <w:rsid w:val="00960B86"/>
    <w:rsid w:val="00960E8B"/>
    <w:rsid w:val="00961910"/>
    <w:rsid w:val="00962148"/>
    <w:rsid w:val="0096654D"/>
    <w:rsid w:val="00970775"/>
    <w:rsid w:val="009749F9"/>
    <w:rsid w:val="009862D4"/>
    <w:rsid w:val="00991729"/>
    <w:rsid w:val="009A1C7A"/>
    <w:rsid w:val="009A6CAC"/>
    <w:rsid w:val="009B2CC8"/>
    <w:rsid w:val="009B4367"/>
    <w:rsid w:val="009C16A5"/>
    <w:rsid w:val="009D1622"/>
    <w:rsid w:val="009D3F2B"/>
    <w:rsid w:val="009D69EE"/>
    <w:rsid w:val="009E1EEC"/>
    <w:rsid w:val="009E3100"/>
    <w:rsid w:val="009E32FF"/>
    <w:rsid w:val="009E5377"/>
    <w:rsid w:val="009E70CE"/>
    <w:rsid w:val="009F3B36"/>
    <w:rsid w:val="009F5CF2"/>
    <w:rsid w:val="00A051E2"/>
    <w:rsid w:val="00A06B86"/>
    <w:rsid w:val="00A17A69"/>
    <w:rsid w:val="00A23BD2"/>
    <w:rsid w:val="00A3313E"/>
    <w:rsid w:val="00A34ABB"/>
    <w:rsid w:val="00A3589D"/>
    <w:rsid w:val="00A40DC9"/>
    <w:rsid w:val="00A819AF"/>
    <w:rsid w:val="00A81C98"/>
    <w:rsid w:val="00A82420"/>
    <w:rsid w:val="00A875EE"/>
    <w:rsid w:val="00A9701F"/>
    <w:rsid w:val="00AA076F"/>
    <w:rsid w:val="00AB3FA2"/>
    <w:rsid w:val="00AB4380"/>
    <w:rsid w:val="00AB59F4"/>
    <w:rsid w:val="00AB69DD"/>
    <w:rsid w:val="00AC7AE4"/>
    <w:rsid w:val="00AD16C8"/>
    <w:rsid w:val="00AD2699"/>
    <w:rsid w:val="00AD5D96"/>
    <w:rsid w:val="00AD7F3B"/>
    <w:rsid w:val="00AF04E2"/>
    <w:rsid w:val="00B11EBD"/>
    <w:rsid w:val="00B13BA0"/>
    <w:rsid w:val="00B20369"/>
    <w:rsid w:val="00B22F9E"/>
    <w:rsid w:val="00B269CC"/>
    <w:rsid w:val="00B27B3B"/>
    <w:rsid w:val="00B30419"/>
    <w:rsid w:val="00B334A1"/>
    <w:rsid w:val="00B37EA3"/>
    <w:rsid w:val="00B43A9D"/>
    <w:rsid w:val="00B47169"/>
    <w:rsid w:val="00B609A6"/>
    <w:rsid w:val="00B70201"/>
    <w:rsid w:val="00B71232"/>
    <w:rsid w:val="00B72283"/>
    <w:rsid w:val="00B7569E"/>
    <w:rsid w:val="00B802C1"/>
    <w:rsid w:val="00B83B42"/>
    <w:rsid w:val="00B86E15"/>
    <w:rsid w:val="00B8712D"/>
    <w:rsid w:val="00B87BDF"/>
    <w:rsid w:val="00B87C8C"/>
    <w:rsid w:val="00B9199B"/>
    <w:rsid w:val="00B92A01"/>
    <w:rsid w:val="00B94ACC"/>
    <w:rsid w:val="00B9718B"/>
    <w:rsid w:val="00BA7E7A"/>
    <w:rsid w:val="00BB012D"/>
    <w:rsid w:val="00BB5CFF"/>
    <w:rsid w:val="00BB747C"/>
    <w:rsid w:val="00BE2267"/>
    <w:rsid w:val="00BE236E"/>
    <w:rsid w:val="00BE2ACF"/>
    <w:rsid w:val="00BE5D30"/>
    <w:rsid w:val="00BF0616"/>
    <w:rsid w:val="00BF278A"/>
    <w:rsid w:val="00BF4738"/>
    <w:rsid w:val="00BF6E50"/>
    <w:rsid w:val="00C0523A"/>
    <w:rsid w:val="00C11141"/>
    <w:rsid w:val="00C1184D"/>
    <w:rsid w:val="00C22EEC"/>
    <w:rsid w:val="00C2476E"/>
    <w:rsid w:val="00C264FA"/>
    <w:rsid w:val="00C31BD5"/>
    <w:rsid w:val="00C34513"/>
    <w:rsid w:val="00C35833"/>
    <w:rsid w:val="00C36EFF"/>
    <w:rsid w:val="00C40D80"/>
    <w:rsid w:val="00C43128"/>
    <w:rsid w:val="00C54697"/>
    <w:rsid w:val="00C637F7"/>
    <w:rsid w:val="00C70EFF"/>
    <w:rsid w:val="00C7510F"/>
    <w:rsid w:val="00C80E47"/>
    <w:rsid w:val="00CA04DA"/>
    <w:rsid w:val="00CA4477"/>
    <w:rsid w:val="00CA777D"/>
    <w:rsid w:val="00CB07FC"/>
    <w:rsid w:val="00CB4373"/>
    <w:rsid w:val="00CC0FE1"/>
    <w:rsid w:val="00CC2FC0"/>
    <w:rsid w:val="00CC72D9"/>
    <w:rsid w:val="00CD4AE9"/>
    <w:rsid w:val="00CD4E0F"/>
    <w:rsid w:val="00CE022D"/>
    <w:rsid w:val="00CE1CA6"/>
    <w:rsid w:val="00CE28E7"/>
    <w:rsid w:val="00CE345D"/>
    <w:rsid w:val="00CE622E"/>
    <w:rsid w:val="00CF251A"/>
    <w:rsid w:val="00CF71F6"/>
    <w:rsid w:val="00D042A1"/>
    <w:rsid w:val="00D05F96"/>
    <w:rsid w:val="00D22134"/>
    <w:rsid w:val="00D26085"/>
    <w:rsid w:val="00D33B57"/>
    <w:rsid w:val="00D42DD2"/>
    <w:rsid w:val="00D44B4D"/>
    <w:rsid w:val="00D56F85"/>
    <w:rsid w:val="00D61121"/>
    <w:rsid w:val="00D73F88"/>
    <w:rsid w:val="00D743FB"/>
    <w:rsid w:val="00D80DF0"/>
    <w:rsid w:val="00DC6C70"/>
    <w:rsid w:val="00DC6D4A"/>
    <w:rsid w:val="00DD099E"/>
    <w:rsid w:val="00DE0195"/>
    <w:rsid w:val="00DE045A"/>
    <w:rsid w:val="00DE7ABB"/>
    <w:rsid w:val="00DF176F"/>
    <w:rsid w:val="00DF2E1A"/>
    <w:rsid w:val="00E033E7"/>
    <w:rsid w:val="00E10DB2"/>
    <w:rsid w:val="00E21D7A"/>
    <w:rsid w:val="00E25F3E"/>
    <w:rsid w:val="00E47383"/>
    <w:rsid w:val="00E61532"/>
    <w:rsid w:val="00E702B3"/>
    <w:rsid w:val="00E71279"/>
    <w:rsid w:val="00E7679B"/>
    <w:rsid w:val="00E813DB"/>
    <w:rsid w:val="00E82B89"/>
    <w:rsid w:val="00E9015C"/>
    <w:rsid w:val="00E91366"/>
    <w:rsid w:val="00E93E3A"/>
    <w:rsid w:val="00EA0C2F"/>
    <w:rsid w:val="00EC0C0B"/>
    <w:rsid w:val="00EC5971"/>
    <w:rsid w:val="00EE1F60"/>
    <w:rsid w:val="00EE2D44"/>
    <w:rsid w:val="00F11D4E"/>
    <w:rsid w:val="00F120A1"/>
    <w:rsid w:val="00F15FB5"/>
    <w:rsid w:val="00F20E55"/>
    <w:rsid w:val="00F23EB8"/>
    <w:rsid w:val="00F315DA"/>
    <w:rsid w:val="00F42443"/>
    <w:rsid w:val="00F47D7D"/>
    <w:rsid w:val="00F5296B"/>
    <w:rsid w:val="00F52E42"/>
    <w:rsid w:val="00F53896"/>
    <w:rsid w:val="00F70A62"/>
    <w:rsid w:val="00F74505"/>
    <w:rsid w:val="00F74788"/>
    <w:rsid w:val="00F8051C"/>
    <w:rsid w:val="00F914BF"/>
    <w:rsid w:val="00F96677"/>
    <w:rsid w:val="00FB202B"/>
    <w:rsid w:val="00FB4A36"/>
    <w:rsid w:val="00FB5039"/>
    <w:rsid w:val="00FB56CE"/>
    <w:rsid w:val="00FC2930"/>
    <w:rsid w:val="00FC2A42"/>
    <w:rsid w:val="00FC631B"/>
    <w:rsid w:val="00FD18A8"/>
    <w:rsid w:val="00FD2E31"/>
    <w:rsid w:val="00FF3074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783A34-36AC-4C40-84AD-387749D4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1532"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AD7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30216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E70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E70CE"/>
    <w:rPr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rsid w:val="009E70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E70C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Buhalterija\Valgiarastis\Naujas%20valgiarasti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F6989-64F6-45C2-81D9-335C82A6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Naujas valgiarastis.dotx</Template>
  <TotalTime>0</TotalTime>
  <Pages>16</Pages>
  <Words>16009</Words>
  <Characters>9126</Characters>
  <Application>Microsoft Office Word</Application>
  <DocSecurity>0</DocSecurity>
  <Lines>76</Lines>
  <Paragraphs>50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VALGIARAŠTIS</vt:lpstr>
      <vt:lpstr>VALGIARAŠTIS</vt:lpstr>
    </vt:vector>
  </TitlesOfParts>
  <Company>Durex</Company>
  <LinksUpToDate>false</LinksUpToDate>
  <CharactersWithSpaces>25085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VALGIARAŠTIS</dc:title>
  <dc:creator>User</dc:creator>
  <cp:lastModifiedBy>Admn</cp:lastModifiedBy>
  <cp:revision>2</cp:revision>
  <cp:lastPrinted>2025-09-01T06:43:00Z</cp:lastPrinted>
  <dcterms:created xsi:type="dcterms:W3CDTF">2025-09-17T17:35:00Z</dcterms:created>
  <dcterms:modified xsi:type="dcterms:W3CDTF">2025-09-17T17:35:00Z</dcterms:modified>
</cp:coreProperties>
</file>